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ZV 05k_26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Mensa Grundschule Essenheim_Fördertechnik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KG 460, Fördertechnik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