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05k_26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Essenheim_Fördertechnik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KG 460, Fördertechnik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