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05o_26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Essenheim_Fliesenarbeiten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Fliesenarbeiten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