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05l_26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Essenheim_Putz-, Trockenbau-, Malerarbeiten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Putz-, Maler-, Trockenbau und Tapezierarbeiten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