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05h_26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Essenheim_Sanitärtechnik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Sanitärtechnik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