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 w14:paraId="29BF0D2B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68488629" w14:textId="77777777"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414FB427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7A4CCEC9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168EBA9" w14:textId="77777777"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1257F58" w14:textId="77777777"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69341B7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13AC3F69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FA5F5E5" w14:textId="77777777"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CD73C37" w14:textId="77777777" w:rsidR="009E1656" w:rsidRPr="00F45CAD" w:rsidRDefault="00801CFB" w:rsidP="009E1656">
            <w:pPr>
              <w:jc w:val="both"/>
            </w:pPr>
            <w:r>
              <w:t>ZV 05j_26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82DE4B7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73CBB759" w14:textId="77777777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2096D98" w14:textId="77777777"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EBE40E0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37BD9858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6945D9B3" w14:textId="1C146024" w:rsidR="009E1656" w:rsidRPr="00F45CAD" w:rsidRDefault="00801CFB" w:rsidP="009E1656">
            <w:pPr>
              <w:jc w:val="both"/>
            </w:pPr>
            <w:r>
              <w:t>Neubau Mensa Grundschule Essenheim_Heizungstechnik</w:t>
            </w:r>
          </w:p>
        </w:tc>
      </w:tr>
      <w:tr w:rsidR="009E1656" w:rsidRPr="00F45CAD" w14:paraId="49BE31D7" w14:textId="77777777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F8A4C85" w14:textId="77777777"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7A68160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0C2FE93A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208AE996" w14:textId="77777777" w:rsidR="009E1656" w:rsidRPr="00F45CAD" w:rsidRDefault="00801CFB" w:rsidP="009E1656">
            <w:pPr>
              <w:jc w:val="both"/>
            </w:pPr>
            <w:r>
              <w:t>Heizungstechnik</w:t>
            </w:r>
          </w:p>
        </w:tc>
      </w:tr>
    </w:tbl>
    <w:p w14:paraId="2512FF5C" w14:textId="77777777" w:rsidR="009E1656" w:rsidRDefault="009E1656" w:rsidP="009E1656">
      <w:pPr>
        <w:rPr>
          <w:rFonts w:cs="Arial"/>
          <w:szCs w:val="20"/>
        </w:rPr>
      </w:pPr>
    </w:p>
    <w:p w14:paraId="64DB231E" w14:textId="77777777" w:rsidR="009E1656" w:rsidRDefault="009E1656" w:rsidP="009E1656">
      <w:pPr>
        <w:pStyle w:val="Oben"/>
      </w:pPr>
      <w:r>
        <w:t>Ergänzung der Aufforderung zur Abgabe eines Angebots</w:t>
      </w:r>
    </w:p>
    <w:p w14:paraId="45DF26AA" w14:textId="77777777" w:rsidR="009E1656" w:rsidRDefault="009E1656" w:rsidP="009E1656">
      <w:pPr>
        <w:pStyle w:val="Oben"/>
      </w:pPr>
      <w:r>
        <w:t>Ergänzung der Besonderen Vertragsbedingungen</w:t>
      </w:r>
    </w:p>
    <w:p w14:paraId="1CDB2FC3" w14:textId="77777777" w:rsidR="009E1656" w:rsidRDefault="009E1656" w:rsidP="009E1656">
      <w:pPr>
        <w:jc w:val="both"/>
        <w:rPr>
          <w:rFonts w:cs="Arial"/>
          <w:b/>
          <w:szCs w:val="20"/>
        </w:rPr>
      </w:pPr>
    </w:p>
    <w:p w14:paraId="1FC403D0" w14:textId="77777777"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14:paraId="3DD31057" w14:textId="77777777" w:rsidR="009E1656" w:rsidRDefault="009E1656" w:rsidP="009E1656">
      <w:pPr>
        <w:pStyle w:val="berschrift1"/>
      </w:pPr>
      <w:r>
        <w:t>Ergänzung der Aufforderung zur Abgabe eines Angebots</w:t>
      </w:r>
    </w:p>
    <w:p w14:paraId="6526A1E9" w14:textId="77777777"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14:paraId="161E4C5A" w14:textId="77777777"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14:paraId="2363D0F8" w14:textId="77777777"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14:paraId="47547D61" w14:textId="77777777"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14:paraId="0F5AD06D" w14:textId="77777777"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14:paraId="29FAA570" w14:textId="77777777"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14:paraId="0FA98A3D" w14:textId="77777777"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14:paraId="762903C0" w14:textId="77777777"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14:paraId="1E81C26E" w14:textId="77777777"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14:paraId="730CBC2A" w14:textId="77777777"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14:paraId="4A9B9F07" w14:textId="77777777" w:rsidR="009E1656" w:rsidRDefault="009E1656" w:rsidP="009E1656">
      <w:pPr>
        <w:pStyle w:val="berschrift1"/>
      </w:pPr>
      <w:r>
        <w:t>Ergänzung der Besonderen Vertragsbedingungen</w:t>
      </w:r>
    </w:p>
    <w:p w14:paraId="4F30AE7A" w14:textId="77777777"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(Bemühensklausel).</w:t>
      </w:r>
    </w:p>
    <w:p w14:paraId="19A25D7B" w14:textId="77777777"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14:paraId="04E90563" w14:textId="77777777"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14:paraId="7A80684D" w14:textId="77777777"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EB20D" w14:textId="77777777" w:rsidR="004C012C" w:rsidRDefault="004C012C">
      <w:r>
        <w:separator/>
      </w:r>
    </w:p>
    <w:p w14:paraId="644168FF" w14:textId="77777777" w:rsidR="004C012C" w:rsidRDefault="004C012C"/>
    <w:p w14:paraId="3C65FB65" w14:textId="77777777" w:rsidR="004C012C" w:rsidRDefault="004C012C"/>
  </w:endnote>
  <w:endnote w:type="continuationSeparator" w:id="0">
    <w:p w14:paraId="13D057B7" w14:textId="77777777" w:rsidR="004C012C" w:rsidRDefault="004C012C">
      <w:r>
        <w:continuationSeparator/>
      </w:r>
    </w:p>
    <w:p w14:paraId="3AC1C479" w14:textId="77777777" w:rsidR="004C012C" w:rsidRDefault="004C012C"/>
    <w:p w14:paraId="369B2A41" w14:textId="77777777"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14:paraId="37CCF78C" w14:textId="77777777" w:rsidTr="00726E61">
      <w:trPr>
        <w:cantSplit/>
        <w:trHeight w:hRule="exact" w:val="397"/>
      </w:trPr>
      <w:tc>
        <w:tcPr>
          <w:tcW w:w="147" w:type="dxa"/>
          <w:vAlign w:val="center"/>
        </w:tcPr>
        <w:p w14:paraId="456FC9AA" w14:textId="77777777"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14:paraId="6C985021" w14:textId="77777777"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39C1978E" wp14:editId="52DFE5A5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14:paraId="2A46E5DF" w14:textId="77777777"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14:paraId="7CED546E" w14:textId="77777777"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4D418BCD" w14:textId="77777777"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28272" w14:textId="77777777" w:rsidR="004C012C" w:rsidRDefault="004C012C">
      <w:r>
        <w:separator/>
      </w:r>
    </w:p>
    <w:p w14:paraId="3AA31D31" w14:textId="77777777" w:rsidR="004C012C" w:rsidRDefault="004C012C"/>
    <w:p w14:paraId="1EA3A91C" w14:textId="77777777" w:rsidR="004C012C" w:rsidRDefault="004C012C"/>
  </w:footnote>
  <w:footnote w:type="continuationSeparator" w:id="0">
    <w:p w14:paraId="6D2C6139" w14:textId="77777777" w:rsidR="004C012C" w:rsidRDefault="004C012C">
      <w:r>
        <w:continuationSeparator/>
      </w:r>
    </w:p>
    <w:p w14:paraId="5A9AB15B" w14:textId="77777777" w:rsidR="004C012C" w:rsidRDefault="004C012C"/>
    <w:p w14:paraId="7B92CE64" w14:textId="77777777"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01424" w14:textId="77777777" w:rsidR="005F7FAD" w:rsidRDefault="005F7FAD"/>
  <w:p w14:paraId="25A15BA8" w14:textId="77777777"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017AE" w14:textId="77777777" w:rsidR="005F7FAD" w:rsidRDefault="005F7FAD" w:rsidP="00046C8E">
    <w:pPr>
      <w:pStyle w:val="Kopfzeile"/>
    </w:pPr>
    <w:r>
      <w:t>241</w:t>
    </w:r>
  </w:p>
  <w:p w14:paraId="6C1937F0" w14:textId="77777777"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625312468">
    <w:abstractNumId w:val="1"/>
  </w:num>
  <w:num w:numId="2" w16cid:durableId="1012606898">
    <w:abstractNumId w:val="6"/>
  </w:num>
  <w:num w:numId="3" w16cid:durableId="1679842171">
    <w:abstractNumId w:val="8"/>
  </w:num>
  <w:num w:numId="4" w16cid:durableId="128281850">
    <w:abstractNumId w:val="19"/>
  </w:num>
  <w:num w:numId="5" w16cid:durableId="674307127">
    <w:abstractNumId w:val="10"/>
  </w:num>
  <w:num w:numId="6" w16cid:durableId="1923366298">
    <w:abstractNumId w:val="3"/>
  </w:num>
  <w:num w:numId="7" w16cid:durableId="481429643">
    <w:abstractNumId w:val="14"/>
  </w:num>
  <w:num w:numId="8" w16cid:durableId="1931893312">
    <w:abstractNumId w:val="9"/>
  </w:num>
  <w:num w:numId="9" w16cid:durableId="660541071">
    <w:abstractNumId w:val="18"/>
  </w:num>
  <w:num w:numId="10" w16cid:durableId="938681062">
    <w:abstractNumId w:val="5"/>
  </w:num>
  <w:num w:numId="11" w16cid:durableId="968123759">
    <w:abstractNumId w:val="13"/>
  </w:num>
  <w:num w:numId="12" w16cid:durableId="2133089521">
    <w:abstractNumId w:val="13"/>
  </w:num>
  <w:num w:numId="13" w16cid:durableId="496389536">
    <w:abstractNumId w:val="13"/>
  </w:num>
  <w:num w:numId="14" w16cid:durableId="2123912060">
    <w:abstractNumId w:val="13"/>
  </w:num>
  <w:num w:numId="15" w16cid:durableId="502089953">
    <w:abstractNumId w:val="13"/>
  </w:num>
  <w:num w:numId="16" w16cid:durableId="551814599">
    <w:abstractNumId w:val="2"/>
  </w:num>
  <w:num w:numId="17" w16cid:durableId="2086418211">
    <w:abstractNumId w:val="2"/>
  </w:num>
  <w:num w:numId="18" w16cid:durableId="2096127546">
    <w:abstractNumId w:val="16"/>
  </w:num>
  <w:num w:numId="19" w16cid:durableId="1276983740">
    <w:abstractNumId w:val="15"/>
  </w:num>
  <w:num w:numId="20" w16cid:durableId="779186702">
    <w:abstractNumId w:val="11"/>
  </w:num>
  <w:num w:numId="21" w16cid:durableId="1988895217">
    <w:abstractNumId w:val="7"/>
  </w:num>
  <w:num w:numId="22" w16cid:durableId="724374103">
    <w:abstractNumId w:val="0"/>
  </w:num>
  <w:num w:numId="23" w16cid:durableId="758647308">
    <w:abstractNumId w:val="12"/>
  </w:num>
  <w:num w:numId="24" w16cid:durableId="385568616">
    <w:abstractNumId w:val="4"/>
  </w:num>
  <w:num w:numId="25" w16cid:durableId="161474389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23B50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32F40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744A4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7C378B2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404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Abfall</dc:title>
  <dc:subject>Vermeidung, Verwertung und Beseitigung von Bau- und Abbruchabfällen sowie Baustellenabfällen</dc:subject>
  <dc:creator>Dorothea Fenner</dc:creator>
  <cp:keywords>Abfall</cp:keywords>
  <cp:lastModifiedBy>Menges, Vanessa</cp:lastModifiedBy>
  <cp:revision>6</cp:revision>
  <cp:lastPrinted>2010-03-03T16:08:00Z</cp:lastPrinted>
  <dcterms:created xsi:type="dcterms:W3CDTF">2017-10-24T07:58:00Z</dcterms:created>
  <dcterms:modified xsi:type="dcterms:W3CDTF">2026-10-06T13:15:00Z</dcterms:modified>
</cp:coreProperties>
</file>