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05i_26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Essenheim_Lüftungstechnik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Lüftungstechnik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