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ZV 05n_26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Mensa Grundschule Essenheim_Estricharbeiten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Estricharbeiten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