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05n_26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Essenheim_Estricharbeiten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Estricharbeiten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