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05f_26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Essenheim_Elektrotechnik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Elektrotechnik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