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ZV 05f_26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Neubau Mensa Grundschule Essenheim_Elektrotechnik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Elektrotechnik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