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04-14-2026-01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VG Kaisersesch, Illerich - Neubau Feuerwehrgerätehaus .- Erdarbeiten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 - Erdarbeiten zur Errichtung des neuen Feuerwehrgerätehauses in Illerich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