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01-25-2026-02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VG Zell; Stadt Zell; Ausbau der Klemensgasse in Zell-Kaimt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Bauleistungen für die Bereiche:
Los 1: Straßenbau
Los 2: Kanalbau
Los 3: Wasserversorgung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