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26_156_009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Kita Rinnthal - Elektroinstallation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Elektroinstallationsarbeiten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