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49_2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ita Maikammer - Bodenbelags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s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