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2013"/>
        <w:gridCol w:w="2977"/>
        <w:gridCol w:w="1275"/>
        <w:gridCol w:w="3402"/>
      </w:tblGrid>
      <w:tr w:rsidR="00F9571F" w:rsidRPr="008F6547" w:rsidTr="001C21AA">
        <w:trPr>
          <w:trHeight w:val="284"/>
        </w:trPr>
        <w:tc>
          <w:tcPr>
            <w:tcW w:w="4990" w:type="dxa"/>
            <w:gridSpan w:val="2"/>
            <w:vMerge w:val="restart"/>
            <w:tcBorders>
              <w:right w:val="single" w:sz="4" w:space="0" w:color="7F7F7F"/>
            </w:tcBorders>
            <w:noWrap/>
            <w:tcMar>
              <w:left w:w="28" w:type="dxa"/>
            </w:tcMar>
          </w:tcPr>
          <w:p w:rsidR="00F9571F" w:rsidRPr="008F6547" w:rsidRDefault="00556CE7" w:rsidP="00410951">
            <w:pPr>
              <w:jc w:val="left"/>
            </w:pPr>
            <w:r>
              <w:rPr>
                <w:rFonts w:cs="Arial"/>
                <w:color w:val="000000"/>
                <w:sz w:val="16"/>
                <w:szCs w:val="16"/>
              </w:rPr>
              <w:t>Name lt. Handelsregister und Anschrift des Bieters</w:t>
            </w:r>
          </w:p>
        </w:tc>
        <w:tc>
          <w:tcPr>
            <w:tcW w:w="1275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vAlign w:val="center"/>
          </w:tcPr>
          <w:p w:rsidR="00F9571F" w:rsidRPr="008F6547" w:rsidRDefault="006A1F5B" w:rsidP="006A1F5B">
            <w:pPr>
              <w:jc w:val="left"/>
            </w:pPr>
            <w:r>
              <w:t>Ort: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noWrap/>
            <w:vAlign w:val="center"/>
          </w:tcPr>
          <w:p w:rsidR="00F9571F" w:rsidRPr="008F6547" w:rsidRDefault="00F9571F" w:rsidP="00940F19"/>
        </w:tc>
      </w:tr>
      <w:tr w:rsidR="00F9571F" w:rsidRPr="008F6547" w:rsidTr="001C21AA">
        <w:trPr>
          <w:trHeight w:val="284"/>
        </w:trPr>
        <w:tc>
          <w:tcPr>
            <w:tcW w:w="4990" w:type="dxa"/>
            <w:gridSpan w:val="2"/>
            <w:vMerge/>
            <w:tcBorders>
              <w:right w:val="single" w:sz="4" w:space="0" w:color="7F7F7F"/>
            </w:tcBorders>
            <w:noWrap/>
            <w:tcMar>
              <w:left w:w="28" w:type="dxa"/>
            </w:tcMar>
            <w:vAlign w:val="center"/>
          </w:tcPr>
          <w:p w:rsidR="00F9571F" w:rsidRPr="008F6547" w:rsidRDefault="00F9571F" w:rsidP="00940F19"/>
        </w:tc>
        <w:tc>
          <w:tcPr>
            <w:tcW w:w="1275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F9571F" w:rsidRPr="008F6547" w:rsidRDefault="006A1F5B" w:rsidP="006A1F5B">
            <w:pPr>
              <w:jc w:val="left"/>
            </w:pPr>
            <w:r>
              <w:t>Datum:</w:t>
            </w:r>
          </w:p>
        </w:tc>
        <w:tc>
          <w:tcPr>
            <w:tcW w:w="3402" w:type="dxa"/>
            <w:tcBorders>
              <w:left w:val="single" w:sz="4" w:space="0" w:color="7F7F7F"/>
              <w:right w:val="single" w:sz="4" w:space="0" w:color="7F7F7F"/>
            </w:tcBorders>
            <w:noWrap/>
            <w:vAlign w:val="center"/>
          </w:tcPr>
          <w:p w:rsidR="00F9571F" w:rsidRPr="008F6547" w:rsidRDefault="00F9571F" w:rsidP="00940F19"/>
        </w:tc>
      </w:tr>
      <w:tr w:rsidR="00F9571F" w:rsidRPr="008F6547" w:rsidTr="001C21AA">
        <w:trPr>
          <w:trHeight w:val="284"/>
        </w:trPr>
        <w:tc>
          <w:tcPr>
            <w:tcW w:w="4990" w:type="dxa"/>
            <w:gridSpan w:val="2"/>
            <w:vMerge/>
            <w:tcBorders>
              <w:right w:val="single" w:sz="4" w:space="0" w:color="7F7F7F"/>
            </w:tcBorders>
            <w:noWrap/>
            <w:tcMar>
              <w:left w:w="28" w:type="dxa"/>
            </w:tcMar>
            <w:vAlign w:val="center"/>
          </w:tcPr>
          <w:p w:rsidR="00F9571F" w:rsidRPr="008F6547" w:rsidRDefault="00F9571F" w:rsidP="00940F19"/>
        </w:tc>
        <w:tc>
          <w:tcPr>
            <w:tcW w:w="1275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F9571F" w:rsidRPr="008F6547" w:rsidRDefault="006A1F5B" w:rsidP="006A1F5B">
            <w:pPr>
              <w:jc w:val="left"/>
            </w:pPr>
            <w:r>
              <w:t>Tel.:</w:t>
            </w:r>
          </w:p>
        </w:tc>
        <w:tc>
          <w:tcPr>
            <w:tcW w:w="3402" w:type="dxa"/>
            <w:tcBorders>
              <w:left w:val="single" w:sz="4" w:space="0" w:color="7F7F7F"/>
              <w:right w:val="single" w:sz="4" w:space="0" w:color="7F7F7F"/>
            </w:tcBorders>
            <w:noWrap/>
            <w:vAlign w:val="center"/>
          </w:tcPr>
          <w:p w:rsidR="00F9571F" w:rsidRPr="008F6547" w:rsidRDefault="00F9571F" w:rsidP="00940F19"/>
        </w:tc>
      </w:tr>
      <w:tr w:rsidR="006A1F5B" w:rsidRPr="008F6547" w:rsidTr="001C21AA">
        <w:trPr>
          <w:trHeight w:val="284"/>
        </w:trPr>
        <w:tc>
          <w:tcPr>
            <w:tcW w:w="4990" w:type="dxa"/>
            <w:gridSpan w:val="2"/>
            <w:vMerge/>
            <w:tcBorders>
              <w:right w:val="single" w:sz="4" w:space="0" w:color="7F7F7F"/>
            </w:tcBorders>
            <w:noWrap/>
            <w:tcMar>
              <w:left w:w="28" w:type="dxa"/>
            </w:tcMar>
            <w:vAlign w:val="center"/>
          </w:tcPr>
          <w:p w:rsidR="006A1F5B" w:rsidRPr="008F6547" w:rsidRDefault="006A1F5B" w:rsidP="00940F19"/>
        </w:tc>
        <w:tc>
          <w:tcPr>
            <w:tcW w:w="1275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A1F5B" w:rsidRPr="008F6547" w:rsidRDefault="006A1F5B" w:rsidP="006A1F5B">
            <w:pPr>
              <w:jc w:val="left"/>
            </w:pPr>
            <w:r>
              <w:t>Fax:</w:t>
            </w:r>
          </w:p>
        </w:tc>
        <w:tc>
          <w:tcPr>
            <w:tcW w:w="3402" w:type="dxa"/>
            <w:tcBorders>
              <w:left w:val="single" w:sz="4" w:space="0" w:color="7F7F7F"/>
              <w:right w:val="single" w:sz="4" w:space="0" w:color="7F7F7F"/>
            </w:tcBorders>
            <w:noWrap/>
            <w:vAlign w:val="center"/>
          </w:tcPr>
          <w:p w:rsidR="006A1F5B" w:rsidRPr="008F6547" w:rsidRDefault="006A1F5B" w:rsidP="00940F19"/>
        </w:tc>
      </w:tr>
      <w:tr w:rsidR="006A1F5B" w:rsidRPr="008F6547" w:rsidTr="001C21AA">
        <w:trPr>
          <w:trHeight w:val="284"/>
        </w:trPr>
        <w:tc>
          <w:tcPr>
            <w:tcW w:w="4990" w:type="dxa"/>
            <w:gridSpan w:val="2"/>
            <w:vMerge/>
            <w:tcBorders>
              <w:right w:val="single" w:sz="4" w:space="0" w:color="7F7F7F"/>
            </w:tcBorders>
            <w:noWrap/>
            <w:tcMar>
              <w:left w:w="28" w:type="dxa"/>
            </w:tcMar>
            <w:vAlign w:val="center"/>
          </w:tcPr>
          <w:p w:rsidR="006A1F5B" w:rsidRPr="008F6547" w:rsidRDefault="006A1F5B" w:rsidP="00940F19"/>
        </w:tc>
        <w:tc>
          <w:tcPr>
            <w:tcW w:w="1275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A1F5B" w:rsidRPr="008F6547" w:rsidRDefault="008722A6" w:rsidP="008722A6">
            <w:pPr>
              <w:jc w:val="left"/>
            </w:pPr>
            <w:r>
              <w:t>E</w:t>
            </w:r>
            <w:r w:rsidR="006A1F5B">
              <w:t>-</w:t>
            </w:r>
            <w:r>
              <w:t>M</w:t>
            </w:r>
            <w:r w:rsidR="006A1F5B">
              <w:t>ail:</w:t>
            </w:r>
          </w:p>
        </w:tc>
        <w:tc>
          <w:tcPr>
            <w:tcW w:w="3402" w:type="dxa"/>
            <w:tcBorders>
              <w:left w:val="single" w:sz="4" w:space="0" w:color="7F7F7F"/>
              <w:right w:val="single" w:sz="4" w:space="0" w:color="7F7F7F"/>
            </w:tcBorders>
            <w:noWrap/>
            <w:vAlign w:val="center"/>
          </w:tcPr>
          <w:p w:rsidR="006A1F5B" w:rsidRPr="008F6547" w:rsidRDefault="006A1F5B" w:rsidP="00940F19"/>
        </w:tc>
      </w:tr>
      <w:tr w:rsidR="006A1F5B" w:rsidRPr="008F6547" w:rsidTr="001C21AA">
        <w:trPr>
          <w:trHeight w:val="284"/>
        </w:trPr>
        <w:tc>
          <w:tcPr>
            <w:tcW w:w="4990" w:type="dxa"/>
            <w:gridSpan w:val="2"/>
            <w:vMerge/>
            <w:tcBorders>
              <w:right w:val="single" w:sz="4" w:space="0" w:color="7F7F7F"/>
            </w:tcBorders>
            <w:noWrap/>
            <w:tcMar>
              <w:left w:w="28" w:type="dxa"/>
            </w:tcMar>
            <w:vAlign w:val="center"/>
          </w:tcPr>
          <w:p w:rsidR="006A1F5B" w:rsidRPr="008F6547" w:rsidRDefault="006A1F5B" w:rsidP="00940F19"/>
        </w:tc>
        <w:tc>
          <w:tcPr>
            <w:tcW w:w="1275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A1F5B" w:rsidRPr="008F6547" w:rsidRDefault="006A1F5B" w:rsidP="006A1F5B">
            <w:pPr>
              <w:jc w:val="left"/>
            </w:pPr>
            <w:proofErr w:type="spellStart"/>
            <w:r>
              <w:t>USt</w:t>
            </w:r>
            <w:proofErr w:type="spellEnd"/>
            <w:r>
              <w:t>.-ID-Nr.:</w:t>
            </w:r>
          </w:p>
        </w:tc>
        <w:tc>
          <w:tcPr>
            <w:tcW w:w="3402" w:type="dxa"/>
            <w:tcBorders>
              <w:left w:val="single" w:sz="4" w:space="0" w:color="7F7F7F"/>
              <w:right w:val="single" w:sz="4" w:space="0" w:color="7F7F7F"/>
            </w:tcBorders>
            <w:noWrap/>
            <w:vAlign w:val="center"/>
          </w:tcPr>
          <w:p w:rsidR="006A1F5B" w:rsidRPr="008F6547" w:rsidRDefault="006A1F5B" w:rsidP="00940F19"/>
        </w:tc>
      </w:tr>
      <w:tr w:rsidR="006A1F5B" w:rsidRPr="008F6547" w:rsidTr="001C21AA">
        <w:trPr>
          <w:trHeight w:val="284"/>
        </w:trPr>
        <w:tc>
          <w:tcPr>
            <w:tcW w:w="4990" w:type="dxa"/>
            <w:gridSpan w:val="2"/>
            <w:vMerge/>
            <w:tcBorders>
              <w:right w:val="single" w:sz="4" w:space="0" w:color="7F7F7F"/>
            </w:tcBorders>
            <w:noWrap/>
            <w:tcMar>
              <w:left w:w="28" w:type="dxa"/>
            </w:tcMar>
            <w:vAlign w:val="center"/>
          </w:tcPr>
          <w:p w:rsidR="006A1F5B" w:rsidRPr="008F6547" w:rsidRDefault="006A1F5B" w:rsidP="00940F19"/>
        </w:tc>
        <w:tc>
          <w:tcPr>
            <w:tcW w:w="127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A1F5B" w:rsidRDefault="006A1F5B" w:rsidP="006A1F5B">
            <w:pPr>
              <w:jc w:val="left"/>
            </w:pPr>
            <w:r>
              <w:t>HR-Nr.:</w:t>
            </w:r>
          </w:p>
          <w:p w:rsidR="00144FAD" w:rsidRDefault="00144FAD" w:rsidP="006A1F5B">
            <w:pPr>
              <w:jc w:val="left"/>
            </w:pPr>
            <w:r>
              <w:t>Register-</w:t>
            </w:r>
          </w:p>
          <w:p w:rsidR="00144FAD" w:rsidRPr="008F6547" w:rsidRDefault="00144FAD" w:rsidP="006A1F5B">
            <w:pPr>
              <w:jc w:val="left"/>
            </w:pPr>
            <w:r>
              <w:t>gericht:</w:t>
            </w:r>
          </w:p>
        </w:tc>
        <w:tc>
          <w:tcPr>
            <w:tcW w:w="3402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noWrap/>
            <w:vAlign w:val="center"/>
          </w:tcPr>
          <w:p w:rsidR="006A1F5B" w:rsidRPr="008F6547" w:rsidRDefault="006A1F5B" w:rsidP="00940F19"/>
        </w:tc>
      </w:tr>
      <w:tr w:rsidR="006A1F5B" w:rsidRPr="00BD110E" w:rsidTr="006A1F5B">
        <w:trPr>
          <w:trHeight w:val="2273"/>
        </w:trPr>
        <w:tc>
          <w:tcPr>
            <w:tcW w:w="9667" w:type="dxa"/>
            <w:gridSpan w:val="4"/>
            <w:noWrap/>
            <w:tcMar>
              <w:left w:w="28" w:type="dxa"/>
            </w:tcMar>
          </w:tcPr>
          <w:p w:rsidR="006A1F5B" w:rsidRDefault="006A1F5B" w:rsidP="00940F19">
            <w:pPr>
              <w:rPr>
                <w:sz w:val="16"/>
                <w:szCs w:val="16"/>
              </w:rPr>
            </w:pPr>
          </w:p>
          <w:p w:rsidR="008722A6" w:rsidRDefault="008722A6" w:rsidP="008722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Stadt Frankenthal (Pfalz)</w:t>
            </w:r>
          </w:p>
          <w:p w:rsidR="008722A6" w:rsidRDefault="008722A6" w:rsidP="008722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Zentrale Vergabe</w:t>
            </w:r>
          </w:p>
          <w:p w:rsidR="008722A6" w:rsidRDefault="008722A6" w:rsidP="008722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Rathausplatz 2-7</w:t>
            </w:r>
          </w:p>
          <w:p w:rsidR="008722A6" w:rsidRDefault="008722A6" w:rsidP="008722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67227 Frankenthal (Pfalz)</w:t>
            </w:r>
          </w:p>
          <w:p w:rsidR="008722A6" w:rsidRPr="00BD110E" w:rsidRDefault="008722A6" w:rsidP="008722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Deutschland</w:t>
            </w:r>
          </w:p>
        </w:tc>
      </w:tr>
      <w:tr w:rsidR="00473D23" w:rsidRPr="008F6547" w:rsidTr="00473D23"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473D23" w:rsidRPr="008F6547" w:rsidRDefault="00473D23" w:rsidP="00940F19"/>
        </w:tc>
      </w:tr>
      <w:tr w:rsidR="00473D23" w:rsidRPr="008F6547" w:rsidTr="00473D23"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473D23" w:rsidRPr="008F6547" w:rsidRDefault="00473D23" w:rsidP="00940F19">
            <w:r w:rsidRPr="00473D23">
              <w:rPr>
                <w:b/>
                <w:bCs/>
              </w:rPr>
              <w:t>Angebotsschreiben</w:t>
            </w:r>
          </w:p>
        </w:tc>
      </w:tr>
      <w:tr w:rsidR="00473D23" w:rsidRPr="008F6547" w:rsidTr="00473D23"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473D23" w:rsidRPr="008F6547" w:rsidRDefault="00473D23" w:rsidP="006A1F5B"/>
        </w:tc>
      </w:tr>
      <w:tr w:rsidR="00473D23" w:rsidRPr="008F6547" w:rsidTr="00473D23">
        <w:trPr>
          <w:trHeight w:val="284"/>
        </w:trPr>
        <w:tc>
          <w:tcPr>
            <w:tcW w:w="9667" w:type="dxa"/>
            <w:gridSpan w:val="4"/>
            <w:noWrap/>
            <w:tcMar>
              <w:left w:w="28" w:type="dxa"/>
            </w:tcMar>
            <w:vAlign w:val="center"/>
          </w:tcPr>
          <w:p w:rsidR="00473D23" w:rsidRPr="008F6547" w:rsidRDefault="00473D23" w:rsidP="00BA4858">
            <w:r>
              <w:rPr>
                <w:bCs/>
                <w:iCs/>
              </w:rPr>
              <w:t xml:space="preserve">Bezeichnung der </w:t>
            </w:r>
            <w:r w:rsidR="00BA4858">
              <w:rPr>
                <w:bCs/>
                <w:iCs/>
              </w:rPr>
              <w:t>L</w:t>
            </w:r>
            <w:r>
              <w:rPr>
                <w:bCs/>
                <w:iCs/>
              </w:rPr>
              <w:t>eistung:</w:t>
            </w:r>
          </w:p>
        </w:tc>
      </w:tr>
      <w:tr w:rsidR="00140608" w:rsidRPr="008F6547" w:rsidTr="006A1F5B">
        <w:trPr>
          <w:trHeight w:val="284"/>
        </w:trPr>
        <w:tc>
          <w:tcPr>
            <w:tcW w:w="2013" w:type="dxa"/>
            <w:noWrap/>
            <w:tcMar>
              <w:left w:w="28" w:type="dxa"/>
            </w:tcMar>
            <w:vAlign w:val="center"/>
          </w:tcPr>
          <w:p w:rsidR="00140608" w:rsidRPr="006A1F5B" w:rsidRDefault="00A11C8E" w:rsidP="00940F19">
            <w:pPr>
              <w:rPr>
                <w:sz w:val="16"/>
                <w:szCs w:val="16"/>
              </w:rPr>
            </w:pPr>
            <w:r w:rsidRPr="006A1F5B">
              <w:rPr>
                <w:sz w:val="16"/>
                <w:szCs w:val="16"/>
              </w:rPr>
              <w:t>Maßnahmennummer</w:t>
            </w:r>
          </w:p>
        </w:tc>
        <w:tc>
          <w:tcPr>
            <w:tcW w:w="7654" w:type="dxa"/>
            <w:gridSpan w:val="3"/>
            <w:noWrap/>
            <w:vAlign w:val="center"/>
          </w:tcPr>
          <w:p w:rsidR="00140608" w:rsidRPr="006A1F5B" w:rsidRDefault="0031077D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6A1F5B">
              <w:rPr>
                <w:sz w:val="16"/>
                <w:szCs w:val="16"/>
              </w:rPr>
              <w:t>aßnahme</w:t>
            </w:r>
          </w:p>
        </w:tc>
      </w:tr>
      <w:tr w:rsidR="00A11C8E" w:rsidRPr="008F6547" w:rsidTr="006A1F5B">
        <w:trPr>
          <w:trHeight w:val="284"/>
        </w:trPr>
        <w:tc>
          <w:tcPr>
            <w:tcW w:w="2013" w:type="dxa"/>
            <w:noWrap/>
            <w:tcMar>
              <w:left w:w="28" w:type="dxa"/>
            </w:tcMar>
            <w:vAlign w:val="center"/>
          </w:tcPr>
          <w:p w:rsidR="00A11C8E" w:rsidRPr="008F6547" w:rsidRDefault="00A11C8E" w:rsidP="00940F19"/>
        </w:tc>
        <w:tc>
          <w:tcPr>
            <w:tcW w:w="7654" w:type="dxa"/>
            <w:gridSpan w:val="3"/>
            <w:tcBorders>
              <w:bottom w:val="single" w:sz="4" w:space="0" w:color="808080"/>
            </w:tcBorders>
            <w:vAlign w:val="center"/>
          </w:tcPr>
          <w:p w:rsidR="00A11C8E" w:rsidRPr="008F6547" w:rsidRDefault="007479BA" w:rsidP="00940F19">
            <w:r w:rsidRPr="009C7998">
              <w:rPr>
                <w:b/>
              </w:rPr>
              <w:t>Entsorgung Altpapier</w:t>
            </w:r>
          </w:p>
        </w:tc>
      </w:tr>
      <w:tr w:rsidR="00A11C8E" w:rsidRPr="008F6547" w:rsidTr="006A1F5B">
        <w:trPr>
          <w:trHeight w:val="284"/>
        </w:trPr>
        <w:tc>
          <w:tcPr>
            <w:tcW w:w="2013" w:type="dxa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A11C8E" w:rsidRPr="008F6547" w:rsidRDefault="00A11C8E" w:rsidP="00940F19"/>
        </w:tc>
        <w:tc>
          <w:tcPr>
            <w:tcW w:w="7654" w:type="dxa"/>
            <w:gridSpan w:val="3"/>
            <w:tcBorders>
              <w:bottom w:val="single" w:sz="4" w:space="0" w:color="808080"/>
            </w:tcBorders>
            <w:vAlign w:val="center"/>
          </w:tcPr>
          <w:p w:rsidR="00A11C8E" w:rsidRPr="008F6547" w:rsidRDefault="00A11C8E" w:rsidP="00940F19"/>
        </w:tc>
      </w:tr>
      <w:tr w:rsidR="00140608" w:rsidRPr="008F6547" w:rsidTr="006A1F5B">
        <w:trPr>
          <w:trHeight w:val="340"/>
        </w:trPr>
        <w:tc>
          <w:tcPr>
            <w:tcW w:w="2013" w:type="dxa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40608" w:rsidRPr="006A1F5B" w:rsidRDefault="00A11C8E" w:rsidP="00940F19">
            <w:pPr>
              <w:rPr>
                <w:sz w:val="16"/>
                <w:szCs w:val="16"/>
              </w:rPr>
            </w:pPr>
            <w:r w:rsidRPr="006A1F5B">
              <w:rPr>
                <w:sz w:val="16"/>
                <w:szCs w:val="16"/>
              </w:rPr>
              <w:t>Vergabenummer</w:t>
            </w:r>
          </w:p>
        </w:tc>
        <w:tc>
          <w:tcPr>
            <w:tcW w:w="7654" w:type="dxa"/>
            <w:gridSpan w:val="3"/>
            <w:tcBorders>
              <w:top w:val="single" w:sz="4" w:space="0" w:color="808080"/>
            </w:tcBorders>
            <w:noWrap/>
            <w:vAlign w:val="center"/>
          </w:tcPr>
          <w:p w:rsidR="00140608" w:rsidRPr="006A1F5B" w:rsidRDefault="00A11C8E" w:rsidP="00940F19">
            <w:pPr>
              <w:rPr>
                <w:sz w:val="16"/>
                <w:szCs w:val="16"/>
              </w:rPr>
            </w:pPr>
            <w:r w:rsidRPr="006A1F5B">
              <w:rPr>
                <w:sz w:val="16"/>
                <w:szCs w:val="16"/>
              </w:rPr>
              <w:t>Leistung</w:t>
            </w:r>
          </w:p>
        </w:tc>
      </w:tr>
      <w:tr w:rsidR="00A11C8E" w:rsidRPr="007479BA" w:rsidTr="006A1F5B">
        <w:trPr>
          <w:trHeight w:val="284"/>
        </w:trPr>
        <w:tc>
          <w:tcPr>
            <w:tcW w:w="2013" w:type="dxa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A11C8E" w:rsidRPr="007479BA" w:rsidRDefault="007479BA" w:rsidP="00940F19">
            <w:pPr>
              <w:rPr>
                <w:b/>
              </w:rPr>
            </w:pPr>
            <w:r w:rsidRPr="007479BA">
              <w:rPr>
                <w:b/>
              </w:rPr>
              <w:t>2026-067</w:t>
            </w:r>
          </w:p>
        </w:tc>
        <w:tc>
          <w:tcPr>
            <w:tcW w:w="7654" w:type="dxa"/>
            <w:gridSpan w:val="3"/>
            <w:tcBorders>
              <w:bottom w:val="single" w:sz="4" w:space="0" w:color="808080"/>
            </w:tcBorders>
            <w:vAlign w:val="center"/>
          </w:tcPr>
          <w:p w:rsidR="00A11C8E" w:rsidRPr="007479BA" w:rsidRDefault="00A11C8E" w:rsidP="00940F19">
            <w:pPr>
              <w:rPr>
                <w:b/>
              </w:rPr>
            </w:pPr>
          </w:p>
        </w:tc>
      </w:tr>
    </w:tbl>
    <w:p w:rsidR="001C60F2" w:rsidRDefault="001C60F2" w:rsidP="00046C8E"/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8"/>
        <w:gridCol w:w="283"/>
        <w:gridCol w:w="263"/>
        <w:gridCol w:w="21"/>
        <w:gridCol w:w="263"/>
        <w:gridCol w:w="110"/>
        <w:gridCol w:w="168"/>
        <w:gridCol w:w="363"/>
        <w:gridCol w:w="775"/>
        <w:gridCol w:w="4104"/>
        <w:gridCol w:w="567"/>
        <w:gridCol w:w="284"/>
        <w:gridCol w:w="567"/>
        <w:gridCol w:w="1137"/>
        <w:gridCol w:w="231"/>
        <w:gridCol w:w="48"/>
        <w:gridCol w:w="407"/>
        <w:gridCol w:w="28"/>
      </w:tblGrid>
      <w:tr w:rsidR="00A11C8E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A11C8E" w:rsidRPr="00473D23" w:rsidRDefault="00A11C8E" w:rsidP="00473D23">
            <w:pPr>
              <w:jc w:val="left"/>
              <w:rPr>
                <w:b/>
                <w:bCs/>
              </w:rPr>
            </w:pPr>
            <w:r w:rsidRPr="00473D23">
              <w:rPr>
                <w:b/>
                <w:bCs/>
              </w:rPr>
              <w:t>Anlagen</w:t>
            </w:r>
            <w:r w:rsidR="006A1F5B" w:rsidRPr="00473D23">
              <w:rPr>
                <w:rStyle w:val="Funotenzeichen"/>
                <w:bCs/>
              </w:rPr>
              <w:footnoteReference w:id="1"/>
            </w: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-1892717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A11C8E" w:rsidRPr="005566B1" w:rsidRDefault="004C2246" w:rsidP="00A11C8E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A11C8E" w:rsidRPr="005566B1" w:rsidRDefault="00A11C8E" w:rsidP="00A11C8E">
            <w:pPr>
              <w:jc w:val="left"/>
            </w:pPr>
            <w:r w:rsidRPr="005566B1">
              <w:t xml:space="preserve"> </w:t>
            </w:r>
          </w:p>
        </w:tc>
        <w:tc>
          <w:tcPr>
            <w:tcW w:w="7373" w:type="dxa"/>
            <w:gridSpan w:val="9"/>
            <w:vAlign w:val="center"/>
          </w:tcPr>
          <w:p w:rsidR="00A11C8E" w:rsidRPr="005566B1" w:rsidRDefault="00A11C8E" w:rsidP="006A1F5B">
            <w:pPr>
              <w:jc w:val="left"/>
            </w:pPr>
            <w:r w:rsidRPr="005566B1">
              <w:t>Leistungsverzeichnis/Leistungsprogramm (Kurz- oder Langfassung) mit den Preisen sowie den geforderten Angaben und Erklärungen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-11925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5C27BD" w:rsidRDefault="004C2246" w:rsidP="00A079C3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D425A1" w:rsidRDefault="00087541" w:rsidP="00A079C3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087541" w:rsidRPr="00597968" w:rsidRDefault="00087541" w:rsidP="00A079C3">
            <w:pPr>
              <w:jc w:val="left"/>
            </w:pPr>
            <w:r>
              <w:t>Einheitliche Europäische Eigenerklärung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1173687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597968" w:rsidRDefault="004C2246" w:rsidP="00A079C3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D425A1" w:rsidRDefault="00087541" w:rsidP="00A079C3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087541" w:rsidRPr="00597968" w:rsidRDefault="00087541" w:rsidP="00A079C3">
            <w:pPr>
              <w:jc w:val="left"/>
            </w:pPr>
            <w:r>
              <w:t>Eigenerklärung zur Eignung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-1386946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597968" w:rsidRDefault="004C2246" w:rsidP="00A079C3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D425A1" w:rsidRDefault="00087541" w:rsidP="00A079C3">
            <w:pPr>
              <w:jc w:val="left"/>
            </w:pPr>
            <w:r>
              <w:t>221</w:t>
            </w:r>
          </w:p>
        </w:tc>
        <w:tc>
          <w:tcPr>
            <w:tcW w:w="7373" w:type="dxa"/>
            <w:gridSpan w:val="9"/>
            <w:vAlign w:val="center"/>
          </w:tcPr>
          <w:p w:rsidR="00087541" w:rsidRPr="00597968" w:rsidRDefault="00087541" w:rsidP="00A079C3">
            <w:pPr>
              <w:jc w:val="left"/>
            </w:pPr>
            <w:r w:rsidRPr="00EC390F">
              <w:t>Preisermittlung bei Zuschlagskalkulation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1876892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597968" w:rsidRDefault="004C2246" w:rsidP="00A079C3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D425A1" w:rsidRDefault="00087541" w:rsidP="00A079C3">
            <w:pPr>
              <w:jc w:val="left"/>
            </w:pPr>
            <w:r>
              <w:t>222</w:t>
            </w:r>
          </w:p>
        </w:tc>
        <w:tc>
          <w:tcPr>
            <w:tcW w:w="7373" w:type="dxa"/>
            <w:gridSpan w:val="9"/>
            <w:vAlign w:val="center"/>
          </w:tcPr>
          <w:p w:rsidR="00087541" w:rsidRPr="00597968" w:rsidRDefault="00087541" w:rsidP="00A079C3">
            <w:pPr>
              <w:jc w:val="left"/>
            </w:pPr>
            <w:r w:rsidRPr="00EC390F">
              <w:t>Preisermittlung bei Kalkulation über die Endsumme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-255066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597968" w:rsidRDefault="004C2246" w:rsidP="00A079C3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D425A1" w:rsidRDefault="00087541" w:rsidP="00A079C3">
            <w:pPr>
              <w:jc w:val="left"/>
            </w:pPr>
            <w:r>
              <w:t>233</w:t>
            </w:r>
          </w:p>
        </w:tc>
        <w:tc>
          <w:tcPr>
            <w:tcW w:w="7373" w:type="dxa"/>
            <w:gridSpan w:val="9"/>
            <w:vAlign w:val="center"/>
          </w:tcPr>
          <w:p w:rsidR="00087541" w:rsidRPr="00597968" w:rsidRDefault="00087541" w:rsidP="00A079C3">
            <w:pPr>
              <w:jc w:val="left"/>
            </w:pPr>
            <w:r>
              <w:t>Nachunternehmerleistungen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1645384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597968" w:rsidRDefault="004C2246" w:rsidP="00A079C3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D425A1" w:rsidRDefault="00087541" w:rsidP="00A079C3">
            <w:pPr>
              <w:jc w:val="left"/>
            </w:pPr>
            <w:r w:rsidRPr="00D425A1">
              <w:t>234</w:t>
            </w:r>
          </w:p>
        </w:tc>
        <w:tc>
          <w:tcPr>
            <w:tcW w:w="7373" w:type="dxa"/>
            <w:gridSpan w:val="9"/>
            <w:vAlign w:val="center"/>
          </w:tcPr>
          <w:p w:rsidR="00087541" w:rsidRPr="00597968" w:rsidRDefault="00087541" w:rsidP="00A079C3">
            <w:pPr>
              <w:jc w:val="left"/>
            </w:pPr>
            <w:r w:rsidRPr="00597968">
              <w:t>Bieter-/Arbeitsgemeinschaft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812073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597968" w:rsidRDefault="004C2246" w:rsidP="00A079C3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D425A1" w:rsidRDefault="00087541" w:rsidP="00A079C3">
            <w:pPr>
              <w:jc w:val="left"/>
            </w:pPr>
            <w:r>
              <w:t>235</w:t>
            </w:r>
          </w:p>
        </w:tc>
        <w:tc>
          <w:tcPr>
            <w:tcW w:w="7373" w:type="dxa"/>
            <w:gridSpan w:val="9"/>
            <w:vAlign w:val="center"/>
          </w:tcPr>
          <w:p w:rsidR="00087541" w:rsidRPr="00D425A1" w:rsidRDefault="00087541" w:rsidP="00A079C3">
            <w:pPr>
              <w:jc w:val="left"/>
            </w:pPr>
            <w:r>
              <w:t>Verzeichnis der Leistungen/Kapazitäten anderer Unternehmen</w:t>
            </w:r>
          </w:p>
        </w:tc>
      </w:tr>
      <w:tr w:rsidR="007E70A0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E70A0" w:rsidRPr="00087541" w:rsidRDefault="007E70A0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1250854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7E70A0" w:rsidRPr="005C27BD" w:rsidRDefault="004C2246" w:rsidP="00A079C3">
                <w:pPr>
                  <w:jc w:val="left"/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7E70A0" w:rsidRPr="00D425A1" w:rsidRDefault="007E70A0" w:rsidP="00A079C3">
            <w:pPr>
              <w:jc w:val="left"/>
            </w:pPr>
            <w:r>
              <w:t>236</w:t>
            </w:r>
          </w:p>
        </w:tc>
        <w:tc>
          <w:tcPr>
            <w:tcW w:w="7373" w:type="dxa"/>
            <w:gridSpan w:val="9"/>
            <w:vAlign w:val="center"/>
          </w:tcPr>
          <w:p w:rsidR="007E70A0" w:rsidRDefault="007E70A0" w:rsidP="00A079C3">
            <w:pPr>
              <w:jc w:val="left"/>
            </w:pPr>
            <w:r>
              <w:t>Verpflichtungserklärung anderer Unternehmen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1622798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9C7998" w:rsidRDefault="004C2246" w:rsidP="00A079C3">
                <w:pPr>
                  <w:jc w:val="left"/>
                </w:pPr>
                <w:r w:rsidRPr="009C799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9C7998" w:rsidRDefault="00087541" w:rsidP="00A079C3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087541" w:rsidRPr="00597968" w:rsidRDefault="00087541" w:rsidP="00A079C3">
            <w:pPr>
              <w:jc w:val="left"/>
            </w:pPr>
            <w:r w:rsidRPr="009C7998">
              <w:t>Mustererklärung 1 nach § 4 Abs. 1 LTTG</w:t>
            </w:r>
          </w:p>
        </w:tc>
      </w:tr>
      <w:tr w:rsidR="00087541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87541" w:rsidRPr="00087541" w:rsidRDefault="00087541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-36510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87541" w:rsidRPr="009C7998" w:rsidRDefault="004C2246" w:rsidP="00A079C3">
                <w:pPr>
                  <w:jc w:val="left"/>
                </w:pPr>
                <w:r w:rsidRPr="009C799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87541" w:rsidRPr="009C7998" w:rsidRDefault="00087541" w:rsidP="00A079C3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087541" w:rsidRPr="00597968" w:rsidRDefault="00A31A3E" w:rsidP="00A31A3E">
            <w:pPr>
              <w:jc w:val="left"/>
            </w:pPr>
            <w:r w:rsidRPr="009C7998">
              <w:t>Mustererklärung 3 nach § 4</w:t>
            </w:r>
            <w:r w:rsidR="00087541" w:rsidRPr="009C7998">
              <w:t xml:space="preserve"> </w:t>
            </w:r>
            <w:r w:rsidRPr="009C7998">
              <w:t>Abs.</w:t>
            </w:r>
            <w:r w:rsidR="00087541" w:rsidRPr="009C7998">
              <w:t xml:space="preserve"> </w:t>
            </w:r>
            <w:r w:rsidRPr="009C7998">
              <w:t>2</w:t>
            </w:r>
            <w:r w:rsidR="00087541" w:rsidRPr="009C7998">
              <w:t xml:space="preserve"> LTTG</w:t>
            </w:r>
          </w:p>
        </w:tc>
      </w:tr>
      <w:tr w:rsidR="000D4D14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0D4D14" w:rsidRPr="00087541" w:rsidRDefault="000D4D14" w:rsidP="00087541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-24645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0D4D14" w:rsidRPr="009C7998" w:rsidRDefault="007479BA" w:rsidP="00A079C3">
                <w:pPr>
                  <w:jc w:val="left"/>
                </w:pPr>
                <w:r w:rsidRPr="009C799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0D4D14" w:rsidRPr="009C7998" w:rsidRDefault="000D4D14" w:rsidP="00A079C3">
            <w:pPr>
              <w:jc w:val="left"/>
            </w:pPr>
            <w:r w:rsidRPr="009C7998">
              <w:t>523</w:t>
            </w:r>
          </w:p>
        </w:tc>
        <w:tc>
          <w:tcPr>
            <w:tcW w:w="7373" w:type="dxa"/>
            <w:gridSpan w:val="9"/>
            <w:vAlign w:val="center"/>
          </w:tcPr>
          <w:p w:rsidR="000D4D14" w:rsidRDefault="000D4D14" w:rsidP="00A31A3E">
            <w:pPr>
              <w:jc w:val="left"/>
            </w:pPr>
            <w:r w:rsidRPr="009C7998">
              <w:t>Eigenerklärung Sanktionen-EU</w:t>
            </w:r>
          </w:p>
        </w:tc>
      </w:tr>
      <w:tr w:rsidR="007479BA" w:rsidRPr="007479BA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479BA" w:rsidRPr="007479BA" w:rsidRDefault="007479BA" w:rsidP="007479BA">
            <w:pPr>
              <w:jc w:val="left"/>
              <w:rPr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284319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7479BA" w:rsidRPr="009C7998" w:rsidRDefault="007479BA" w:rsidP="007479BA">
                <w:pPr>
                  <w:jc w:val="left"/>
                  <w:rPr>
                    <w:rFonts w:cs="Arial"/>
                    <w:color w:val="000000"/>
                    <w:sz w:val="24"/>
                    <w:szCs w:val="24"/>
                  </w:rPr>
                </w:pPr>
                <w:r w:rsidRPr="009C799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7479BA" w:rsidRPr="009C7998" w:rsidRDefault="007479BA" w:rsidP="007479BA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7479BA" w:rsidRPr="007479BA" w:rsidRDefault="007479BA" w:rsidP="007479BA">
            <w:r w:rsidRPr="009C7998">
              <w:t>ausgefüllte Preisblätter (Teil_I.9) in Dateiformat Microsoft Excel</w:t>
            </w:r>
          </w:p>
        </w:tc>
      </w:tr>
      <w:tr w:rsidR="007479BA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479BA" w:rsidRPr="00087541" w:rsidRDefault="007479BA" w:rsidP="007479BA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32547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7479BA" w:rsidRPr="009C7998" w:rsidRDefault="007479BA" w:rsidP="007479BA">
                <w:pPr>
                  <w:jc w:val="left"/>
                  <w:rPr>
                    <w:rFonts w:cs="Arial"/>
                    <w:color w:val="000000"/>
                    <w:sz w:val="24"/>
                    <w:szCs w:val="24"/>
                  </w:rPr>
                </w:pPr>
                <w:r w:rsidRPr="009C799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7479BA" w:rsidRPr="009C7998" w:rsidRDefault="007479BA" w:rsidP="007479BA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7479BA" w:rsidRPr="008C109B" w:rsidRDefault="007479BA" w:rsidP="007479BA">
            <w:pPr>
              <w:jc w:val="left"/>
            </w:pPr>
            <w:r w:rsidRPr="009C7998">
              <w:t>Formblatt Übernahmestelle (Los 1) in der Datei „weitere Nachweise“</w:t>
            </w:r>
          </w:p>
        </w:tc>
      </w:tr>
      <w:tr w:rsidR="007479BA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479BA" w:rsidRPr="00087541" w:rsidRDefault="007479BA" w:rsidP="007479BA">
            <w:pPr>
              <w:jc w:val="left"/>
              <w:rPr>
                <w:b/>
                <w:bCs/>
              </w:rPr>
            </w:pP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-436683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dxa"/>
                <w:noWrap/>
                <w:vAlign w:val="center"/>
              </w:tcPr>
              <w:p w:rsidR="007479BA" w:rsidRPr="009C7998" w:rsidRDefault="007479BA" w:rsidP="007479BA">
                <w:pPr>
                  <w:jc w:val="left"/>
                  <w:rPr>
                    <w:rFonts w:cs="Arial"/>
                    <w:color w:val="000000"/>
                    <w:sz w:val="24"/>
                    <w:szCs w:val="24"/>
                  </w:rPr>
                </w:pPr>
                <w:r w:rsidRPr="009C799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75" w:type="dxa"/>
            <w:vAlign w:val="center"/>
          </w:tcPr>
          <w:p w:rsidR="007479BA" w:rsidRPr="009C7998" w:rsidRDefault="007479BA" w:rsidP="007479BA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7479BA" w:rsidRPr="008C109B" w:rsidRDefault="007479BA" w:rsidP="007479BA">
            <w:pPr>
              <w:jc w:val="left"/>
            </w:pPr>
            <w:r w:rsidRPr="009C7998">
              <w:t>Eigenerklärung zur Betriebshaftpflichtversicherung einschließlich Umwelthaftpflichtversicherung in der Datei „weitere Nachweise“</w:t>
            </w:r>
          </w:p>
        </w:tc>
      </w:tr>
      <w:tr w:rsidR="007479BA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479BA" w:rsidRPr="00087541" w:rsidRDefault="007479BA" w:rsidP="007479BA">
            <w:pPr>
              <w:jc w:val="left"/>
              <w:rPr>
                <w:b/>
                <w:bCs/>
              </w:rPr>
            </w:pPr>
          </w:p>
        </w:tc>
        <w:tc>
          <w:tcPr>
            <w:tcW w:w="363" w:type="dxa"/>
            <w:noWrap/>
            <w:vAlign w:val="center"/>
          </w:tcPr>
          <w:p w:rsidR="007479BA" w:rsidRDefault="007479BA" w:rsidP="007479BA">
            <w:pPr>
              <w:jc w:val="left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:rsidR="007479BA" w:rsidRDefault="007479BA" w:rsidP="007479BA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7479BA" w:rsidRPr="007F17EF" w:rsidRDefault="007479BA" w:rsidP="007479BA">
            <w:pPr>
              <w:rPr>
                <w:b/>
                <w:highlight w:val="green"/>
              </w:rPr>
            </w:pPr>
          </w:p>
        </w:tc>
      </w:tr>
      <w:tr w:rsidR="007479BA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479BA" w:rsidRPr="00087541" w:rsidRDefault="007479BA" w:rsidP="007479BA">
            <w:pPr>
              <w:jc w:val="left"/>
              <w:rPr>
                <w:b/>
                <w:bCs/>
              </w:rPr>
            </w:pPr>
          </w:p>
        </w:tc>
        <w:tc>
          <w:tcPr>
            <w:tcW w:w="363" w:type="dxa"/>
            <w:noWrap/>
            <w:vAlign w:val="center"/>
          </w:tcPr>
          <w:p w:rsidR="007479BA" w:rsidRDefault="007479BA" w:rsidP="007479BA">
            <w:pPr>
              <w:jc w:val="left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:rsidR="007479BA" w:rsidRDefault="007479BA" w:rsidP="007479BA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7479BA" w:rsidRPr="007F17EF" w:rsidRDefault="007479BA" w:rsidP="007479BA">
            <w:pPr>
              <w:rPr>
                <w:b/>
                <w:highlight w:val="green"/>
              </w:rPr>
            </w:pPr>
          </w:p>
        </w:tc>
      </w:tr>
      <w:tr w:rsidR="007479BA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479BA" w:rsidRPr="00087541" w:rsidRDefault="007479BA" w:rsidP="007479BA">
            <w:pPr>
              <w:jc w:val="left"/>
              <w:rPr>
                <w:b/>
                <w:bCs/>
              </w:rPr>
            </w:pPr>
          </w:p>
        </w:tc>
        <w:tc>
          <w:tcPr>
            <w:tcW w:w="363" w:type="dxa"/>
            <w:noWrap/>
            <w:vAlign w:val="center"/>
          </w:tcPr>
          <w:p w:rsidR="007479BA" w:rsidRDefault="007479BA" w:rsidP="007479BA">
            <w:pPr>
              <w:jc w:val="left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:rsidR="007479BA" w:rsidRDefault="007479BA" w:rsidP="007479BA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7479BA" w:rsidRPr="007F17EF" w:rsidRDefault="007479BA" w:rsidP="007479BA">
            <w:pPr>
              <w:rPr>
                <w:b/>
                <w:highlight w:val="green"/>
              </w:rPr>
            </w:pPr>
          </w:p>
        </w:tc>
      </w:tr>
      <w:tr w:rsidR="007479BA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479BA" w:rsidRPr="00087541" w:rsidRDefault="007479BA" w:rsidP="007479BA">
            <w:pPr>
              <w:jc w:val="left"/>
              <w:rPr>
                <w:b/>
                <w:bCs/>
              </w:rPr>
            </w:pPr>
          </w:p>
        </w:tc>
        <w:tc>
          <w:tcPr>
            <w:tcW w:w="363" w:type="dxa"/>
            <w:noWrap/>
            <w:vAlign w:val="center"/>
          </w:tcPr>
          <w:p w:rsidR="007479BA" w:rsidRDefault="007479BA" w:rsidP="007479BA">
            <w:pPr>
              <w:jc w:val="left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:rsidR="007479BA" w:rsidRDefault="007479BA" w:rsidP="007479BA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7479BA" w:rsidRPr="007F17EF" w:rsidRDefault="007479BA" w:rsidP="007479BA">
            <w:pPr>
              <w:rPr>
                <w:b/>
                <w:highlight w:val="green"/>
              </w:rPr>
            </w:pPr>
          </w:p>
        </w:tc>
      </w:tr>
      <w:tr w:rsidR="007479BA" w:rsidRPr="001C60F2" w:rsidTr="00634F00">
        <w:trPr>
          <w:trHeight w:val="284"/>
        </w:trPr>
        <w:tc>
          <w:tcPr>
            <w:tcW w:w="1156" w:type="dxa"/>
            <w:gridSpan w:val="7"/>
            <w:noWrap/>
            <w:tcMar>
              <w:left w:w="28" w:type="dxa"/>
            </w:tcMar>
            <w:vAlign w:val="center"/>
          </w:tcPr>
          <w:p w:rsidR="007479BA" w:rsidRPr="00087541" w:rsidRDefault="007479BA" w:rsidP="007479BA">
            <w:pPr>
              <w:jc w:val="left"/>
              <w:rPr>
                <w:b/>
                <w:bCs/>
              </w:rPr>
            </w:pPr>
          </w:p>
        </w:tc>
        <w:tc>
          <w:tcPr>
            <w:tcW w:w="363" w:type="dxa"/>
            <w:noWrap/>
            <w:vAlign w:val="center"/>
          </w:tcPr>
          <w:p w:rsidR="007479BA" w:rsidRDefault="007479BA" w:rsidP="007479BA">
            <w:pPr>
              <w:jc w:val="left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:rsidR="007479BA" w:rsidRDefault="007479BA" w:rsidP="007479BA">
            <w:pPr>
              <w:jc w:val="left"/>
            </w:pPr>
          </w:p>
        </w:tc>
        <w:tc>
          <w:tcPr>
            <w:tcW w:w="7373" w:type="dxa"/>
            <w:gridSpan w:val="9"/>
            <w:vAlign w:val="center"/>
          </w:tcPr>
          <w:p w:rsidR="007479BA" w:rsidRPr="007F17EF" w:rsidRDefault="007479BA" w:rsidP="007479BA">
            <w:pPr>
              <w:rPr>
                <w:b/>
                <w:highlight w:val="green"/>
              </w:rPr>
            </w:pPr>
          </w:p>
        </w:tc>
      </w:tr>
      <w:tr w:rsidR="007479BA" w:rsidRPr="001C60F2" w:rsidTr="007A78B0">
        <w:trPr>
          <w:trHeight w:val="397"/>
        </w:trPr>
        <w:tc>
          <w:tcPr>
            <w:tcW w:w="9667" w:type="dxa"/>
            <w:gridSpan w:val="18"/>
            <w:noWrap/>
            <w:tcMar>
              <w:left w:w="28" w:type="dxa"/>
            </w:tcMar>
          </w:tcPr>
          <w:p w:rsidR="007479BA" w:rsidRDefault="007479BA" w:rsidP="007479BA">
            <w:pPr>
              <w:pStyle w:val="berschrift1"/>
            </w:pPr>
            <w:r>
              <w:lastRenderedPageBreak/>
              <w:t>Ich/Wir biete(n) die Ausführung der oben genannten Leistung zu den von mir/uns eingesetz</w:t>
            </w:r>
            <w:r>
              <w:softHyphen/>
              <w:t>ten Preisen an.</w:t>
            </w:r>
          </w:p>
          <w:p w:rsidR="007479BA" w:rsidRPr="00634F00" w:rsidRDefault="007479BA" w:rsidP="007479BA"/>
        </w:tc>
      </w:tr>
      <w:tr w:rsidR="007479BA" w:rsidRPr="00771DBF" w:rsidTr="00634F0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8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771DBF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7479BA" w:rsidRPr="00771DBF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-15690245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7479BA" w:rsidRPr="00771DBF" w:rsidRDefault="007479BA" w:rsidP="007479B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771DBF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Bietergemeinschaft</w:t>
                  </w:r>
                </w:p>
                <w:p w:rsidR="007479BA" w:rsidRPr="00771DBF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Das Angebot wird als Bietergemeinschaft abgegeben.</w:t>
                  </w:r>
                </w:p>
                <w:p w:rsidR="007479BA" w:rsidRPr="00771DBF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Erklärung zur Bietergemeinschaft ist im Formblatt 234 beigefügt.</w:t>
                  </w:r>
                </w:p>
                <w:p w:rsidR="007479BA" w:rsidRPr="00771DBF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7479BA" w:rsidRPr="00771DBF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479BA" w:rsidRPr="008C109B" w:rsidTr="001851FC">
        <w:trPr>
          <w:trHeight w:val="170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8C109B" w:rsidRDefault="007479BA" w:rsidP="007479BA"/>
        </w:tc>
        <w:tc>
          <w:tcPr>
            <w:tcW w:w="9073" w:type="dxa"/>
            <w:gridSpan w:val="15"/>
            <w:noWrap/>
            <w:vAlign w:val="center"/>
          </w:tcPr>
          <w:p w:rsidR="007479BA" w:rsidRPr="00634F00" w:rsidRDefault="007479BA" w:rsidP="007479BA">
            <w:pPr>
              <w:rPr>
                <w:b/>
              </w:rPr>
            </w:pPr>
            <w:r w:rsidRPr="00634F00">
              <w:rPr>
                <w:b/>
              </w:rPr>
              <w:t>An mein/unser Angebot halte(n) ich/wir mich/uns bis zum Ablauf der Bindefrist gebun</w:t>
            </w:r>
            <w:r w:rsidRPr="00634F00">
              <w:rPr>
                <w:b/>
              </w:rPr>
              <w:softHyphen/>
              <w:t>den.</w:t>
            </w:r>
          </w:p>
        </w:tc>
      </w:tr>
      <w:tr w:rsidR="007479BA" w:rsidRPr="008C109B" w:rsidTr="001851FC">
        <w:trPr>
          <w:trHeight w:val="170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8C109B" w:rsidRDefault="007479BA" w:rsidP="007479BA"/>
        </w:tc>
        <w:tc>
          <w:tcPr>
            <w:tcW w:w="9073" w:type="dxa"/>
            <w:gridSpan w:val="15"/>
            <w:noWrap/>
            <w:vAlign w:val="center"/>
          </w:tcPr>
          <w:p w:rsidR="007479BA" w:rsidRPr="00634F00" w:rsidRDefault="007479BA" w:rsidP="007479BA">
            <w:pPr>
              <w:rPr>
                <w:b/>
              </w:rPr>
            </w:pPr>
          </w:p>
        </w:tc>
      </w:tr>
      <w:tr w:rsidR="007479BA" w:rsidRPr="008C109B" w:rsidTr="001851FC">
        <w:trPr>
          <w:trHeight w:val="170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8C109B" w:rsidRDefault="007479BA" w:rsidP="007479BA"/>
        </w:tc>
        <w:tc>
          <w:tcPr>
            <w:tcW w:w="9073" w:type="dxa"/>
            <w:gridSpan w:val="15"/>
            <w:noWrap/>
            <w:vAlign w:val="center"/>
          </w:tcPr>
          <w:p w:rsidR="007479BA" w:rsidRPr="00634F00" w:rsidRDefault="007479BA" w:rsidP="007479BA">
            <w:pPr>
              <w:rPr>
                <w:b/>
              </w:rPr>
            </w:pPr>
          </w:p>
        </w:tc>
      </w:tr>
      <w:tr w:rsidR="007479BA" w:rsidRPr="001C60F2" w:rsidTr="00634F00">
        <w:trPr>
          <w:trHeight w:val="284"/>
        </w:trPr>
        <w:tc>
          <w:tcPr>
            <w:tcW w:w="6398" w:type="dxa"/>
            <w:gridSpan w:val="10"/>
            <w:noWrap/>
            <w:tcMar>
              <w:left w:w="28" w:type="dxa"/>
            </w:tcMar>
          </w:tcPr>
          <w:p w:rsidR="007479BA" w:rsidRPr="009C7998" w:rsidRDefault="007479BA" w:rsidP="007479BA">
            <w:pPr>
              <w:pStyle w:val="berschrift1"/>
            </w:pPr>
            <w:r w:rsidRPr="009C7998">
              <w:t xml:space="preserve">a) Die Angebotsendsumme des Hauptangebotes gem. </w:t>
            </w:r>
            <w:r w:rsidRPr="009C7998">
              <w:br/>
              <w:t xml:space="preserve">Leistungsbeschreibung Punkt I.7 </w:t>
            </w:r>
            <w:r w:rsidR="00F6773C" w:rsidRPr="009C7998">
              <w:t>(Los 1)</w:t>
            </w:r>
            <w:r w:rsidRPr="009C7998">
              <w:br/>
              <w:t>Jahreskosten (</w:t>
            </w:r>
            <w:r w:rsidRPr="009C7998">
              <w:rPr>
                <w:u w:val="single"/>
              </w:rPr>
              <w:t xml:space="preserve">inkl. 19 % </w:t>
            </w:r>
            <w:proofErr w:type="spellStart"/>
            <w:r w:rsidRPr="009C7998">
              <w:rPr>
                <w:u w:val="single"/>
              </w:rPr>
              <w:t>USt</w:t>
            </w:r>
            <w:proofErr w:type="spellEnd"/>
            <w:r w:rsidRPr="009C7998">
              <w:t>) beträgt:</w:t>
            </w:r>
          </w:p>
        </w:tc>
        <w:tc>
          <w:tcPr>
            <w:tcW w:w="851" w:type="dxa"/>
            <w:gridSpan w:val="2"/>
            <w:vAlign w:val="center"/>
          </w:tcPr>
          <w:p w:rsidR="007479BA" w:rsidRPr="009C7998" w:rsidRDefault="007479BA" w:rsidP="007479BA">
            <w:pPr>
              <w:jc w:val="left"/>
              <w:rPr>
                <w:b/>
              </w:rPr>
            </w:pPr>
          </w:p>
          <w:p w:rsidR="007479BA" w:rsidRPr="009C7998" w:rsidRDefault="007479BA" w:rsidP="007479BA">
            <w:pPr>
              <w:jc w:val="left"/>
              <w:rPr>
                <w:b/>
              </w:rPr>
            </w:pPr>
          </w:p>
          <w:p w:rsidR="007479BA" w:rsidRPr="009C7998" w:rsidRDefault="007479BA" w:rsidP="007479BA">
            <w:pPr>
              <w:jc w:val="left"/>
              <w:rPr>
                <w:b/>
              </w:rPr>
            </w:pPr>
            <w:r w:rsidRPr="009C7998">
              <w:rPr>
                <w:b/>
              </w:rPr>
              <w:t>Los 1</w:t>
            </w:r>
          </w:p>
        </w:tc>
        <w:tc>
          <w:tcPr>
            <w:tcW w:w="1704" w:type="dxa"/>
            <w:gridSpan w:val="2"/>
            <w:tcBorders>
              <w:bottom w:val="single" w:sz="4" w:space="0" w:color="7F7F7F"/>
            </w:tcBorders>
            <w:vAlign w:val="bottom"/>
          </w:tcPr>
          <w:p w:rsidR="007479BA" w:rsidRPr="009C7998" w:rsidRDefault="007479BA" w:rsidP="007479BA">
            <w:pPr>
              <w:jc w:val="left"/>
              <w:rPr>
                <w:b/>
              </w:rPr>
            </w:pPr>
          </w:p>
        </w:tc>
        <w:tc>
          <w:tcPr>
            <w:tcW w:w="714" w:type="dxa"/>
            <w:gridSpan w:val="4"/>
            <w:vAlign w:val="center"/>
          </w:tcPr>
          <w:p w:rsidR="007479BA" w:rsidRPr="009C7998" w:rsidRDefault="007479BA" w:rsidP="007479BA">
            <w:pPr>
              <w:jc w:val="center"/>
              <w:rPr>
                <w:b/>
              </w:rPr>
            </w:pPr>
          </w:p>
          <w:p w:rsidR="007479BA" w:rsidRPr="009C7998" w:rsidRDefault="007479BA" w:rsidP="007479BA">
            <w:pPr>
              <w:jc w:val="center"/>
              <w:rPr>
                <w:b/>
              </w:rPr>
            </w:pPr>
          </w:p>
          <w:p w:rsidR="007479BA" w:rsidRDefault="007479BA" w:rsidP="007479BA">
            <w:pPr>
              <w:jc w:val="center"/>
              <w:rPr>
                <w:b/>
              </w:rPr>
            </w:pPr>
            <w:r w:rsidRPr="009C7998">
              <w:rPr>
                <w:b/>
              </w:rPr>
              <w:t>€</w:t>
            </w:r>
          </w:p>
          <w:p w:rsidR="007479BA" w:rsidRPr="00410951" w:rsidRDefault="007479BA" w:rsidP="007479BA">
            <w:pPr>
              <w:jc w:val="center"/>
              <w:rPr>
                <w:b/>
              </w:rPr>
            </w:pPr>
          </w:p>
        </w:tc>
      </w:tr>
      <w:tr w:rsidR="007479BA" w:rsidRPr="00B739CD" w:rsidTr="00634F00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410951" w:rsidRDefault="007479BA" w:rsidP="007479BA">
            <w:pPr>
              <w:rPr>
                <w:b/>
              </w:rPr>
            </w:pPr>
          </w:p>
        </w:tc>
        <w:tc>
          <w:tcPr>
            <w:tcW w:w="5804" w:type="dxa"/>
            <w:gridSpan w:val="7"/>
            <w:noWrap/>
            <w:vAlign w:val="center"/>
          </w:tcPr>
          <w:p w:rsidR="007479BA" w:rsidRPr="009C7998" w:rsidRDefault="007479BA" w:rsidP="007479BA">
            <w:pPr>
              <w:jc w:val="left"/>
              <w:rPr>
                <w:b/>
              </w:rPr>
            </w:pPr>
            <w:r w:rsidRPr="009C7998">
              <w:rPr>
                <w:b/>
              </w:rPr>
              <w:t>b) Die Angebotsendsumme des Hauptangebotes gem. Leistungsbeschreibung Punkt I.</w:t>
            </w:r>
            <w:r w:rsidR="00F97F07" w:rsidRPr="009C7998">
              <w:rPr>
                <w:b/>
              </w:rPr>
              <w:t>7</w:t>
            </w:r>
            <w:r w:rsidR="00F6773C" w:rsidRPr="009C7998">
              <w:rPr>
                <w:b/>
              </w:rPr>
              <w:t xml:space="preserve"> (Los 2)</w:t>
            </w:r>
            <w:r w:rsidRPr="009C7998">
              <w:rPr>
                <w:b/>
              </w:rPr>
              <w:t xml:space="preserve"> </w:t>
            </w:r>
            <w:r w:rsidRPr="009C7998">
              <w:rPr>
                <w:b/>
              </w:rPr>
              <w:br/>
            </w:r>
            <w:r w:rsidRPr="009C7998">
              <w:rPr>
                <w:b/>
                <w:color w:val="FF0000"/>
              </w:rPr>
              <w:t>Jahresvergütung</w:t>
            </w:r>
            <w:r w:rsidRPr="009C7998">
              <w:rPr>
                <w:b/>
              </w:rPr>
              <w:t xml:space="preserve"> (</w:t>
            </w:r>
            <w:r w:rsidRPr="009C7998">
              <w:rPr>
                <w:b/>
                <w:u w:val="single"/>
              </w:rPr>
              <w:t xml:space="preserve">inkl. 19 % </w:t>
            </w:r>
            <w:proofErr w:type="spellStart"/>
            <w:r w:rsidRPr="009C7998">
              <w:rPr>
                <w:b/>
                <w:u w:val="single"/>
              </w:rPr>
              <w:t>USt</w:t>
            </w:r>
            <w:proofErr w:type="spellEnd"/>
            <w:r w:rsidRPr="009C7998">
              <w:rPr>
                <w:b/>
              </w:rPr>
              <w:t>) beträgt:</w:t>
            </w:r>
          </w:p>
        </w:tc>
        <w:tc>
          <w:tcPr>
            <w:tcW w:w="851" w:type="dxa"/>
            <w:gridSpan w:val="2"/>
            <w:vAlign w:val="center"/>
          </w:tcPr>
          <w:p w:rsidR="007479BA" w:rsidRPr="009C7998" w:rsidRDefault="007479BA" w:rsidP="007479BA">
            <w:pPr>
              <w:jc w:val="left"/>
              <w:rPr>
                <w:b/>
                <w:bCs/>
              </w:rPr>
            </w:pPr>
            <w:r w:rsidRPr="009C7998">
              <w:rPr>
                <w:b/>
                <w:bCs/>
              </w:rPr>
              <w:t>Los 2</w:t>
            </w:r>
          </w:p>
        </w:tc>
        <w:tc>
          <w:tcPr>
            <w:tcW w:w="1704" w:type="dxa"/>
            <w:gridSpan w:val="2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:rsidR="007479BA" w:rsidRPr="009C7998" w:rsidRDefault="007479BA" w:rsidP="007479BA">
            <w:pPr>
              <w:rPr>
                <w:b/>
              </w:rPr>
            </w:pPr>
          </w:p>
        </w:tc>
        <w:tc>
          <w:tcPr>
            <w:tcW w:w="714" w:type="dxa"/>
            <w:gridSpan w:val="4"/>
            <w:vAlign w:val="center"/>
          </w:tcPr>
          <w:p w:rsidR="007479BA" w:rsidRDefault="007479BA" w:rsidP="007479BA">
            <w:pPr>
              <w:jc w:val="center"/>
              <w:rPr>
                <w:b/>
              </w:rPr>
            </w:pPr>
            <w:r w:rsidRPr="009C7998">
              <w:rPr>
                <w:b/>
              </w:rPr>
              <w:t>€</w:t>
            </w:r>
          </w:p>
        </w:tc>
      </w:tr>
      <w:tr w:rsidR="007479BA" w:rsidRPr="00B739CD" w:rsidTr="00634F00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410951" w:rsidRDefault="007479BA" w:rsidP="007479BA">
            <w:pPr>
              <w:rPr>
                <w:b/>
              </w:rPr>
            </w:pPr>
          </w:p>
        </w:tc>
        <w:tc>
          <w:tcPr>
            <w:tcW w:w="5804" w:type="dxa"/>
            <w:gridSpan w:val="7"/>
            <w:noWrap/>
            <w:vAlign w:val="center"/>
          </w:tcPr>
          <w:p w:rsidR="007479BA" w:rsidRPr="00410951" w:rsidRDefault="007479BA" w:rsidP="007479BA">
            <w:pPr>
              <w:rPr>
                <w:b/>
              </w:rPr>
            </w:pPr>
          </w:p>
        </w:tc>
        <w:tc>
          <w:tcPr>
            <w:tcW w:w="851" w:type="dxa"/>
            <w:gridSpan w:val="2"/>
            <w:vAlign w:val="center"/>
          </w:tcPr>
          <w:p w:rsidR="007479BA" w:rsidRPr="00807C7E" w:rsidRDefault="007479BA" w:rsidP="007479BA">
            <w:pPr>
              <w:jc w:val="left"/>
              <w:rPr>
                <w:b/>
                <w:bCs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7F7F7F"/>
            </w:tcBorders>
            <w:vAlign w:val="bottom"/>
          </w:tcPr>
          <w:p w:rsidR="007479BA" w:rsidRPr="00410951" w:rsidRDefault="007479BA" w:rsidP="007479BA">
            <w:pPr>
              <w:rPr>
                <w:b/>
              </w:rPr>
            </w:pPr>
          </w:p>
        </w:tc>
        <w:tc>
          <w:tcPr>
            <w:tcW w:w="714" w:type="dxa"/>
            <w:gridSpan w:val="4"/>
            <w:vAlign w:val="center"/>
          </w:tcPr>
          <w:p w:rsidR="007479BA" w:rsidRDefault="007479BA" w:rsidP="007479BA">
            <w:pPr>
              <w:jc w:val="center"/>
              <w:rPr>
                <w:b/>
              </w:rPr>
            </w:pPr>
          </w:p>
        </w:tc>
      </w:tr>
      <w:tr w:rsidR="007479BA" w:rsidRPr="001C60F2" w:rsidTr="00634F00">
        <w:trPr>
          <w:trHeight w:val="291"/>
        </w:trPr>
        <w:tc>
          <w:tcPr>
            <w:tcW w:w="6965" w:type="dxa"/>
            <w:gridSpan w:val="11"/>
            <w:noWrap/>
            <w:tcMar>
              <w:left w:w="28" w:type="dxa"/>
            </w:tcMar>
          </w:tcPr>
          <w:p w:rsidR="007479BA" w:rsidRPr="009C7998" w:rsidRDefault="007479BA" w:rsidP="007479BA">
            <w:pPr>
              <w:pStyle w:val="berschrift1"/>
            </w:pPr>
            <w:r w:rsidRPr="009C7998">
              <w:t>Preisnachlass ohne Bedingung</w:t>
            </w:r>
            <w:r w:rsidRPr="009C7998">
              <w:rPr>
                <w:szCs w:val="19"/>
              </w:rPr>
              <w:t xml:space="preserve"> auf die Abrechnungssumme</w:t>
            </w:r>
            <w:r w:rsidRPr="009C7998">
              <w:t xml:space="preserve"> für</w:t>
            </w:r>
          </w:p>
          <w:p w:rsidR="007479BA" w:rsidRPr="009C7998" w:rsidRDefault="007479BA" w:rsidP="007479BA">
            <w:pPr>
              <w:pStyle w:val="berschrift1"/>
              <w:numPr>
                <w:ilvl w:val="0"/>
                <w:numId w:val="0"/>
              </w:numPr>
            </w:pPr>
            <w:r w:rsidRPr="009C7998">
              <w:t xml:space="preserve">          Hauptangebote:</w:t>
            </w:r>
          </w:p>
        </w:tc>
        <w:tc>
          <w:tcPr>
            <w:tcW w:w="851" w:type="dxa"/>
            <w:gridSpan w:val="2"/>
            <w:vAlign w:val="bottom"/>
          </w:tcPr>
          <w:p w:rsidR="007479BA" w:rsidRPr="009C7998" w:rsidRDefault="007479BA" w:rsidP="007479BA">
            <w:pPr>
              <w:jc w:val="left"/>
              <w:rPr>
                <w:b/>
              </w:rPr>
            </w:pPr>
            <w:r w:rsidRPr="009C7998">
              <w:rPr>
                <w:b/>
              </w:rPr>
              <w:t>Los 1</w:t>
            </w:r>
          </w:p>
        </w:tc>
        <w:tc>
          <w:tcPr>
            <w:tcW w:w="1137" w:type="dxa"/>
            <w:tcBorders>
              <w:bottom w:val="single" w:sz="4" w:space="0" w:color="7F7F7F"/>
            </w:tcBorders>
            <w:vAlign w:val="center"/>
          </w:tcPr>
          <w:p w:rsidR="007479BA" w:rsidRPr="009C7998" w:rsidRDefault="007479BA" w:rsidP="007479BA">
            <w:pPr>
              <w:jc w:val="left"/>
              <w:rPr>
                <w:b/>
              </w:rPr>
            </w:pPr>
          </w:p>
        </w:tc>
        <w:tc>
          <w:tcPr>
            <w:tcW w:w="714" w:type="dxa"/>
            <w:gridSpan w:val="4"/>
            <w:vAlign w:val="center"/>
          </w:tcPr>
          <w:p w:rsidR="007479BA" w:rsidRPr="009C7998" w:rsidRDefault="007479BA" w:rsidP="007479BA">
            <w:pPr>
              <w:jc w:val="center"/>
              <w:rPr>
                <w:b/>
              </w:rPr>
            </w:pPr>
          </w:p>
          <w:p w:rsidR="007479BA" w:rsidRPr="009C7998" w:rsidRDefault="007479BA" w:rsidP="007479BA">
            <w:pPr>
              <w:jc w:val="center"/>
              <w:rPr>
                <w:b/>
              </w:rPr>
            </w:pPr>
          </w:p>
          <w:p w:rsidR="007479BA" w:rsidRPr="00410951" w:rsidRDefault="007479BA" w:rsidP="007479BA">
            <w:pPr>
              <w:jc w:val="center"/>
              <w:rPr>
                <w:b/>
              </w:rPr>
            </w:pPr>
            <w:r w:rsidRPr="009C7998">
              <w:rPr>
                <w:b/>
              </w:rPr>
              <w:t>%</w:t>
            </w:r>
            <w:bookmarkStart w:id="0" w:name="_GoBack"/>
            <w:bookmarkEnd w:id="0"/>
          </w:p>
        </w:tc>
      </w:tr>
      <w:tr w:rsidR="007479BA" w:rsidRPr="001C60F2" w:rsidTr="007A78B0">
        <w:trPr>
          <w:trHeight w:val="284"/>
        </w:trPr>
        <w:tc>
          <w:tcPr>
            <w:tcW w:w="9667" w:type="dxa"/>
            <w:gridSpan w:val="18"/>
            <w:noWrap/>
            <w:tcMar>
              <w:left w:w="28" w:type="dxa"/>
            </w:tcMar>
          </w:tcPr>
          <w:p w:rsidR="007479BA" w:rsidRPr="00410951" w:rsidRDefault="007479BA" w:rsidP="007479BA">
            <w:pPr>
              <w:pStyle w:val="berschrift1"/>
            </w:pPr>
            <w:r>
              <w:t xml:space="preserve">Bestandteile meines/unseres </w:t>
            </w:r>
            <w:r w:rsidRPr="00410951">
              <w:t>Angebot</w:t>
            </w:r>
            <w:r>
              <w:t>s</w:t>
            </w:r>
            <w:r w:rsidRPr="00410951">
              <w:t xml:space="preserve"> </w:t>
            </w:r>
            <w:r>
              <w:t>sind neben diesem Angebotsschreiben und seinen Anlagen</w:t>
            </w:r>
            <w:r w:rsidRPr="00410951">
              <w:t>:</w:t>
            </w:r>
          </w:p>
        </w:tc>
      </w:tr>
      <w:tr w:rsidR="007479BA" w:rsidRPr="001C60F2" w:rsidTr="001851FC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1C60F2" w:rsidRDefault="007479BA" w:rsidP="007479BA">
            <w:pPr>
              <w:jc w:val="left"/>
            </w:pPr>
          </w:p>
        </w:tc>
        <w:tc>
          <w:tcPr>
            <w:tcW w:w="9073" w:type="dxa"/>
            <w:gridSpan w:val="15"/>
            <w:noWrap/>
            <w:vAlign w:val="center"/>
          </w:tcPr>
          <w:p w:rsidR="007479BA" w:rsidRPr="001C60F2" w:rsidRDefault="007479BA" w:rsidP="007479BA">
            <w:pPr>
              <w:pStyle w:val="AnstrichTabelle"/>
              <w:numPr>
                <w:ilvl w:val="0"/>
                <w:numId w:val="29"/>
              </w:numPr>
              <w:spacing w:after="0"/>
              <w:ind w:left="170" w:hanging="170"/>
              <w:jc w:val="left"/>
            </w:pPr>
            <w:r w:rsidRPr="001C60F2">
              <w:t xml:space="preserve">Allgemeine Vertragsbedingungen für die Ausführung von </w:t>
            </w:r>
            <w:r>
              <w:t>L</w:t>
            </w:r>
            <w:r w:rsidRPr="001C60F2">
              <w:t>eistungen (VO</w:t>
            </w:r>
            <w:r>
              <w:t>L</w:t>
            </w:r>
            <w:r w:rsidRPr="001C60F2">
              <w:t xml:space="preserve">/B), </w:t>
            </w:r>
            <w:r>
              <w:t>in der zum Zeitpunkt der Ausschreibung gültigen Fassung,</w:t>
            </w:r>
          </w:p>
        </w:tc>
      </w:tr>
      <w:tr w:rsidR="007479BA" w:rsidRPr="001C60F2" w:rsidTr="001851FC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1C60F2" w:rsidRDefault="007479BA" w:rsidP="007479BA">
            <w:pPr>
              <w:contextualSpacing/>
              <w:jc w:val="left"/>
            </w:pPr>
          </w:p>
        </w:tc>
        <w:tc>
          <w:tcPr>
            <w:tcW w:w="9073" w:type="dxa"/>
            <w:gridSpan w:val="15"/>
            <w:noWrap/>
            <w:vAlign w:val="center"/>
          </w:tcPr>
          <w:p w:rsidR="007479BA" w:rsidRPr="00CD6691" w:rsidRDefault="007479BA" w:rsidP="007479BA">
            <w:pPr>
              <w:pStyle w:val="AnstrichTabelle"/>
              <w:numPr>
                <w:ilvl w:val="0"/>
                <w:numId w:val="29"/>
              </w:numPr>
              <w:spacing w:after="0"/>
              <w:ind w:left="170" w:hanging="170"/>
              <w:jc w:val="left"/>
            </w:pPr>
            <w:r>
              <w:t>Unterlagen gem. Aufforderung zur Angebotsabgabe, Anlagen – Teil B, Teil C und Teil D</w:t>
            </w:r>
          </w:p>
        </w:tc>
      </w:tr>
      <w:tr w:rsidR="007479BA" w:rsidRPr="001C60F2" w:rsidTr="00634F00">
        <w:trPr>
          <w:gridAfter w:val="2"/>
          <w:wAfter w:w="435" w:type="dxa"/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973D97" w:rsidRDefault="007479BA" w:rsidP="007479BA"/>
        </w:tc>
        <w:tc>
          <w:tcPr>
            <w:tcW w:w="394" w:type="dxa"/>
            <w:gridSpan w:val="3"/>
            <w:noWrap/>
          </w:tcPr>
          <w:p w:rsidR="007479BA" w:rsidRDefault="007479BA" w:rsidP="007479BA">
            <w:pPr>
              <w:jc w:val="left"/>
            </w:pPr>
          </w:p>
        </w:tc>
        <w:tc>
          <w:tcPr>
            <w:tcW w:w="8244" w:type="dxa"/>
            <w:gridSpan w:val="10"/>
            <w:vAlign w:val="center"/>
          </w:tcPr>
          <w:p w:rsidR="007479BA" w:rsidRPr="00666F19" w:rsidRDefault="007479BA" w:rsidP="007479BA">
            <w:pPr>
              <w:jc w:val="left"/>
            </w:pPr>
          </w:p>
        </w:tc>
      </w:tr>
      <w:tr w:rsidR="007479BA" w:rsidRPr="001C60F2" w:rsidTr="00634F00">
        <w:trPr>
          <w:trHeight w:hRule="exact" w:val="1417"/>
        </w:trPr>
        <w:tc>
          <w:tcPr>
            <w:tcW w:w="594" w:type="dxa"/>
            <w:gridSpan w:val="3"/>
            <w:noWrap/>
            <w:tcMar>
              <w:left w:w="28" w:type="dxa"/>
            </w:tcMar>
          </w:tcPr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7479BA" w:rsidRPr="00227E1B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66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67"/>
                    <w:gridCol w:w="27"/>
                    <w:gridCol w:w="399"/>
                    <w:gridCol w:w="850"/>
                    <w:gridCol w:w="3663"/>
                    <w:gridCol w:w="1506"/>
                    <w:gridCol w:w="2655"/>
                  </w:tblGrid>
                  <w:tr w:rsidR="007479BA" w:rsidRPr="00227E1B" w:rsidTr="00507E41">
                    <w:trPr>
                      <w:trHeight w:val="651"/>
                    </w:trPr>
                    <w:tc>
                      <w:tcPr>
                        <w:tcW w:w="594" w:type="dxa"/>
                        <w:gridSpan w:val="2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7479BA" w:rsidRPr="00227E1B" w:rsidRDefault="007479BA" w:rsidP="007479BA">
                        <w:pPr>
                          <w:pStyle w:val="berschrift1"/>
                          <w:numPr>
                            <w:ilvl w:val="0"/>
                            <w:numId w:val="16"/>
                          </w:numPr>
                          <w:tabs>
                            <w:tab w:val="clear" w:pos="851"/>
                            <w:tab w:val="num" w:pos="567"/>
                            <w:tab w:val="num" w:pos="992"/>
                          </w:tabs>
                          <w:ind w:left="567" w:hanging="567"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9C7998">
                          <w:fldChar w:fldCharType="separate"/>
                        </w:r>
                        <w:r w:rsidRPr="00227E1B">
                          <w:fldChar w:fldCharType="end"/>
                        </w:r>
                      </w:p>
                    </w:tc>
                    <w:tc>
                      <w:tcPr>
                        <w:tcW w:w="9073" w:type="dxa"/>
                        <w:gridSpan w:val="5"/>
                        <w:noWrap/>
                        <w:vAlign w:val="center"/>
                      </w:tcPr>
                      <w:p w:rsidR="007479BA" w:rsidRPr="00227E1B" w:rsidRDefault="007479BA" w:rsidP="007479BA">
                        <w:pPr>
                          <w:pStyle w:val="AnstrichTabelle"/>
                          <w:tabs>
                            <w:tab w:val="clear" w:pos="170"/>
                            <w:tab w:val="left" w:pos="291"/>
                          </w:tabs>
                          <w:ind w:left="291" w:hanging="291"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9C7998">
                          <w:fldChar w:fldCharType="separate"/>
                        </w:r>
                        <w:r w:rsidRPr="00227E1B">
                          <w:fldChar w:fldCharType="end"/>
                        </w:r>
                        <w:r w:rsidRPr="00227E1B">
                          <w:t xml:space="preserve"> Ich bin/Wir sind für den zu vergebenden Liefer- oder Dienstleistungsbereich präqualifiziert und im Präqualifikationsverzeichnis eingetragen unter Nummer: </w:t>
                        </w:r>
                      </w:p>
                    </w:tc>
                  </w:tr>
                  <w:tr w:rsidR="007479BA" w:rsidRPr="00227E1B" w:rsidTr="00507E41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506" w:type="dxa"/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7479BA" w:rsidRPr="00227E1B" w:rsidTr="00507E41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7479BA" w:rsidRPr="00227E1B" w:rsidRDefault="007479BA" w:rsidP="007479BA"/>
                    </w:tc>
                    <w:tc>
                      <w:tcPr>
                        <w:tcW w:w="850" w:type="dxa"/>
                        <w:vAlign w:val="center"/>
                      </w:tcPr>
                      <w:p w:rsidR="007479BA" w:rsidRPr="00227E1B" w:rsidRDefault="007479BA" w:rsidP="007479BA"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7479BA" w:rsidRPr="00227E1B" w:rsidRDefault="007479BA" w:rsidP="007479BA"/>
                    </w:tc>
                    <w:tc>
                      <w:tcPr>
                        <w:tcW w:w="1506" w:type="dxa"/>
                        <w:vAlign w:val="center"/>
                      </w:tcPr>
                      <w:p w:rsidR="007479BA" w:rsidRPr="00227E1B" w:rsidRDefault="007479BA" w:rsidP="007479BA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7479BA" w:rsidRPr="00227E1B" w:rsidRDefault="007479BA" w:rsidP="007479BA"/>
                    </w:tc>
                  </w:tr>
                </w:tbl>
                <w:p w:rsidR="007479BA" w:rsidRPr="00227E1B" w:rsidRDefault="007479BA" w:rsidP="007479BA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7479BA" w:rsidRPr="00227E1B" w:rsidRDefault="007479BA" w:rsidP="007479BA"/>
        </w:tc>
        <w:tc>
          <w:tcPr>
            <w:tcW w:w="9073" w:type="dxa"/>
            <w:gridSpan w:val="15"/>
            <w:noWrap/>
          </w:tcPr>
          <w:p w:rsidR="007479BA" w:rsidRPr="00227E1B" w:rsidRDefault="007479BA" w:rsidP="007479BA">
            <w:pPr>
              <w:rPr>
                <w:b/>
                <w:sz w:val="24"/>
              </w:rPr>
            </w:pPr>
          </w:p>
          <w:p w:rsidR="007479BA" w:rsidRPr="00227E1B" w:rsidRDefault="009C7998" w:rsidP="007479BA">
            <w:pPr>
              <w:rPr>
                <w:b/>
              </w:rPr>
            </w:pPr>
            <w:sdt>
              <w:sdtPr>
                <w:rPr>
                  <w:sz w:val="24"/>
                </w:rPr>
                <w:id w:val="-118266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79BA" w:rsidRPr="00227E1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479BA" w:rsidRPr="00227E1B">
              <w:rPr>
                <w:b/>
                <w:sz w:val="24"/>
              </w:rPr>
              <w:t xml:space="preserve">  </w:t>
            </w:r>
            <w:r w:rsidR="007479BA" w:rsidRPr="00227E1B">
              <w:rPr>
                <w:b/>
              </w:rPr>
              <w:t xml:space="preserve">Ich bin/Wir sind für den zu vergebenden Liefer- oder Dienstleistungsbereich </w:t>
            </w:r>
          </w:p>
          <w:p w:rsidR="007479BA" w:rsidRPr="00227E1B" w:rsidRDefault="007479BA" w:rsidP="007479BA">
            <w:r w:rsidRPr="00227E1B">
              <w:rPr>
                <w:b/>
              </w:rPr>
              <w:t xml:space="preserve">       präqualifiziert und im Präqualifikationsverzeichnis eingetragen unter Nummer:</w:t>
            </w:r>
          </w:p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521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"/>
                    <w:gridCol w:w="278"/>
                    <w:gridCol w:w="838"/>
                    <w:gridCol w:w="4020"/>
                    <w:gridCol w:w="1482"/>
                    <w:gridCol w:w="2618"/>
                  </w:tblGrid>
                  <w:tr w:rsidR="007479BA" w:rsidRPr="00227E1B" w:rsidTr="00507E41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7479BA" w:rsidRPr="00227E1B" w:rsidRDefault="007479BA" w:rsidP="007479BA">
                        <w:pPr>
                          <w:keepNext w:val="0"/>
                          <w:jc w:val="left"/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38" w:type="dxa"/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482" w:type="dxa"/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7479BA" w:rsidRPr="00F507C2" w:rsidTr="00507E41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7479BA" w:rsidRPr="00227E1B" w:rsidRDefault="007479BA" w:rsidP="007479BA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7479BA" w:rsidRPr="00227E1B" w:rsidRDefault="007479BA" w:rsidP="007479BA"/>
                    </w:tc>
                    <w:tc>
                      <w:tcPr>
                        <w:tcW w:w="838" w:type="dxa"/>
                        <w:vAlign w:val="center"/>
                      </w:tcPr>
                      <w:p w:rsidR="007479BA" w:rsidRPr="00227E1B" w:rsidRDefault="007479BA" w:rsidP="007479BA"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7479BA" w:rsidRPr="00227E1B" w:rsidRDefault="007479BA" w:rsidP="007479BA"/>
                    </w:tc>
                    <w:tc>
                      <w:tcPr>
                        <w:tcW w:w="1482" w:type="dxa"/>
                        <w:vAlign w:val="center"/>
                      </w:tcPr>
                      <w:p w:rsidR="007479BA" w:rsidRPr="00D853F2" w:rsidRDefault="007479BA" w:rsidP="007479BA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7479BA" w:rsidRPr="00F507C2" w:rsidRDefault="007479BA" w:rsidP="007479BA"/>
                    </w:tc>
                  </w:tr>
                  <w:tr w:rsidR="007479BA" w:rsidRPr="00F507C2" w:rsidTr="00507E41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7479BA" w:rsidRPr="00F507C2" w:rsidRDefault="007479BA" w:rsidP="007479BA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7479BA" w:rsidRPr="00F507C2" w:rsidRDefault="007479BA" w:rsidP="007479BA"/>
                    </w:tc>
                    <w:tc>
                      <w:tcPr>
                        <w:tcW w:w="838" w:type="dxa"/>
                        <w:vAlign w:val="center"/>
                      </w:tcPr>
                      <w:p w:rsidR="007479BA" w:rsidRPr="00D853F2" w:rsidRDefault="007479BA" w:rsidP="007479BA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7479BA" w:rsidRPr="00D853F2" w:rsidRDefault="007479BA" w:rsidP="007479BA"/>
                    </w:tc>
                    <w:tc>
                      <w:tcPr>
                        <w:tcW w:w="1482" w:type="dxa"/>
                        <w:vAlign w:val="center"/>
                      </w:tcPr>
                      <w:p w:rsidR="007479BA" w:rsidRPr="00D853F2" w:rsidRDefault="007479BA" w:rsidP="007479BA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7479BA" w:rsidRPr="00F507C2" w:rsidRDefault="007479BA" w:rsidP="007479BA"/>
                    </w:tc>
                  </w:tr>
                  <w:tr w:rsidR="007479BA" w:rsidRPr="00F507C2" w:rsidTr="00507E41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7479BA" w:rsidRPr="00F507C2" w:rsidRDefault="007479BA" w:rsidP="007479BA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7479BA" w:rsidRPr="00F507C2" w:rsidRDefault="007479BA" w:rsidP="007479BA"/>
                    </w:tc>
                    <w:tc>
                      <w:tcPr>
                        <w:tcW w:w="838" w:type="dxa"/>
                        <w:vAlign w:val="center"/>
                      </w:tcPr>
                      <w:p w:rsidR="007479BA" w:rsidRPr="00D853F2" w:rsidRDefault="007479BA" w:rsidP="007479BA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7479BA" w:rsidRPr="00D853F2" w:rsidRDefault="007479BA" w:rsidP="007479BA"/>
                    </w:tc>
                    <w:tc>
                      <w:tcPr>
                        <w:tcW w:w="1482" w:type="dxa"/>
                        <w:vAlign w:val="center"/>
                      </w:tcPr>
                      <w:p w:rsidR="007479BA" w:rsidRPr="00D853F2" w:rsidRDefault="007479BA" w:rsidP="007479BA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7479BA" w:rsidRPr="00F507C2" w:rsidRDefault="007479BA" w:rsidP="007479BA"/>
                    </w:tc>
                  </w:tr>
                </w:tbl>
                <w:p w:rsidR="007479BA" w:rsidRPr="00F507C2" w:rsidRDefault="007479BA" w:rsidP="007479BA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  <w:tr w:rsidR="007479BA" w:rsidRPr="00F507C2" w:rsidTr="00507E41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7479BA" w:rsidRDefault="007479BA" w:rsidP="007479BA"/>
              </w:tc>
            </w:tr>
          </w:tbl>
          <w:p w:rsidR="007479BA" w:rsidRDefault="007479BA" w:rsidP="007479BA"/>
        </w:tc>
      </w:tr>
      <w:tr w:rsidR="007479BA" w:rsidRPr="001C60F2" w:rsidTr="00634F00">
        <w:trPr>
          <w:gridAfter w:val="2"/>
          <w:wAfter w:w="435" w:type="dxa"/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973D97" w:rsidRDefault="007479BA" w:rsidP="007479BA"/>
        </w:tc>
        <w:tc>
          <w:tcPr>
            <w:tcW w:w="394" w:type="dxa"/>
            <w:gridSpan w:val="3"/>
            <w:noWrap/>
          </w:tcPr>
          <w:p w:rsidR="007479BA" w:rsidRDefault="007479BA" w:rsidP="007479BA">
            <w:pPr>
              <w:jc w:val="left"/>
            </w:pPr>
          </w:p>
        </w:tc>
        <w:tc>
          <w:tcPr>
            <w:tcW w:w="8244" w:type="dxa"/>
            <w:gridSpan w:val="10"/>
            <w:vAlign w:val="center"/>
          </w:tcPr>
          <w:p w:rsidR="007479BA" w:rsidRPr="00666F19" w:rsidRDefault="007479BA" w:rsidP="007479BA">
            <w:pPr>
              <w:jc w:val="left"/>
            </w:pPr>
          </w:p>
        </w:tc>
      </w:tr>
      <w:tr w:rsidR="007479BA" w:rsidTr="00634F0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48" w:type="dxa"/>
          <w:wAfter w:w="483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1A6B4B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048EF">
              <w:rPr>
                <w:rFonts w:cs="Arial"/>
                <w:b/>
                <w:bCs/>
                <w:color w:val="000000"/>
                <w:sz w:val="22"/>
              </w:rPr>
              <w:t>6</w:t>
            </w:r>
          </w:p>
        </w:tc>
        <w:tc>
          <w:tcPr>
            <w:tcW w:w="8569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7479BA" w:rsidRPr="00B6223A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9484308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7479BA" w:rsidRPr="001A6B4B" w:rsidRDefault="007479BA" w:rsidP="007479B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1A6B4B"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06862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1A6B4B">
                    <w:rPr>
                      <w:rFonts w:cs="Arial"/>
                    </w:rPr>
                    <w:t>Ich bin/Wir sind kleines oder mittleres Unternehmen – KMU - (&lt; 250 Beschäftigte und ≤ 50 Mio. Euro Jahresumsatz bzw. ≤ 43 Mio. Jahresbilanzsumme)</w:t>
                  </w:r>
                  <w:r w:rsidRPr="001A6B4B">
                    <w:rPr>
                      <w:rStyle w:val="Funotenzeichen"/>
                      <w:rFonts w:cs="Arial"/>
                    </w:rPr>
                    <w:footnoteReference w:id="2"/>
                  </w:r>
                </w:p>
                <w:p w:rsidR="007479BA" w:rsidRPr="00B6223A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7479BA" w:rsidRPr="00B6223A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479BA" w:rsidTr="00634F0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48" w:type="dxa"/>
          <w:wAfter w:w="483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4048EF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</w:rPr>
            </w:pPr>
          </w:p>
        </w:tc>
        <w:tc>
          <w:tcPr>
            <w:tcW w:w="8569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7479BA" w:rsidRPr="001A6B4B" w:rsidTr="00634F0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8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1A6B4B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</w:rPr>
              <w:t>7</w:t>
            </w:r>
          </w:p>
        </w:tc>
        <w:tc>
          <w:tcPr>
            <w:tcW w:w="902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1A6B4B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1A6B4B">
              <w:rPr>
                <w:rFonts w:cs="Arial"/>
                <w:b/>
                <w:bCs/>
              </w:rPr>
              <w:t>Erklärungen zu Nachunternehmerleistungen und zur Nutzung von Kapazitäten anderer Unternehmen</w:t>
            </w:r>
          </w:p>
          <w:p w:rsidR="007479BA" w:rsidRPr="001A6B4B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:rsidR="007479BA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1A6B4B">
              <w:rPr>
                <w:rFonts w:cs="Arial"/>
                <w:bCs/>
              </w:rPr>
              <w:t>Soweit nachfolgend nichts anderes erklärt wird, werden sämtliche Leistungen im eigenen Betrieb ausgeführt.</w:t>
            </w:r>
          </w:p>
          <w:p w:rsidR="007479BA" w:rsidRPr="001A6B4B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7479BA" w:rsidRPr="001A6B4B" w:rsidTr="00634F0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8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1A6B4B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902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8571"/>
            </w:tblGrid>
            <w:tr w:rsidR="007479BA" w:rsidRPr="001A6B4B" w:rsidTr="00507E41">
              <w:sdt>
                <w:sdtPr>
                  <w:rPr>
                    <w:rFonts w:cs="Arial"/>
                    <w:sz w:val="24"/>
                  </w:rPr>
                  <w:id w:val="-3637510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479BA" w:rsidRPr="001A6B4B" w:rsidRDefault="007479BA" w:rsidP="007479B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1A6B4B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1A6B4B">
                    <w:rPr>
                      <w:rFonts w:cs="Arial"/>
                      <w:b/>
                    </w:rPr>
                    <w:t>Einsatz von Nachunternehmern</w:t>
                  </w: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1A6B4B">
                    <w:rPr>
                      <w:rFonts w:cs="Arial"/>
                    </w:rPr>
                    <w:t>Es ist beabsichtigt, Teile der Leistung durch Nachunternehmer ausführen zu lassen.</w:t>
                  </w: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1A6B4B">
                    <w:rPr>
                      <w:rFonts w:cs="Arial"/>
                    </w:rPr>
                    <w:t>Die vorgesehenen Leistungsbereiche sind im Formblatt 233 aufgeführt.</w:t>
                  </w: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1A6B4B">
                    <w:rPr>
                      <w:rFonts w:cs="Arial"/>
                    </w:rPr>
                    <w:t>Es werden ausschließlich die im Formblatt 233 genannten Leistungen übertragen.</w:t>
                  </w: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  <w:r w:rsidRPr="001A6B4B">
                    <w:rPr>
                      <w:rFonts w:cs="Arial"/>
                    </w:rPr>
                    <w:t>Der Auftraggeber kann vor Zuschlagserteilung verlangen, dass die vorgesehenen Nachunternehmer benannt und entsprechende Verpflichtungserklärungen vorgelegt werden.</w:t>
                  </w:r>
                </w:p>
              </w:tc>
            </w:tr>
            <w:tr w:rsidR="007479BA" w:rsidRPr="001A6B4B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sz w:val="24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</w:p>
              </w:tc>
            </w:tr>
            <w:tr w:rsidR="007479BA" w:rsidRPr="001A6B4B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sz w:val="24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</w:p>
              </w:tc>
            </w:tr>
            <w:tr w:rsidR="007479BA" w:rsidRPr="001A6B4B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sz w:val="24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</w:p>
              </w:tc>
            </w:tr>
            <w:tr w:rsidR="007479BA" w:rsidRPr="001A6B4B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sz w:val="24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</w:p>
              </w:tc>
            </w:tr>
            <w:tr w:rsidR="007479BA" w:rsidRPr="001A6B4B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ind w:right="10"/>
                    <w:rPr>
                      <w:rFonts w:cs="Arial"/>
                      <w:highlight w:val="yellow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</w:p>
              </w:tc>
            </w:tr>
            <w:tr w:rsidR="007479BA" w:rsidRPr="001A6B4B" w:rsidTr="00507E41">
              <w:sdt>
                <w:sdtPr>
                  <w:rPr>
                    <w:rFonts w:cs="Arial"/>
                    <w:sz w:val="24"/>
                  </w:rPr>
                  <w:id w:val="4209876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479BA" w:rsidRPr="001A6B4B" w:rsidRDefault="007479BA" w:rsidP="007479B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  <w:highlight w:val="yellow"/>
                        </w:rPr>
                      </w:pPr>
                      <w:r w:rsidRPr="001A6B4B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1A6B4B">
                    <w:rPr>
                      <w:rFonts w:cs="Arial"/>
                      <w:b/>
                    </w:rPr>
                    <w:t>Nutzung von Kapazitäten anderer Unternehmen zur Erfüllung der Eignungsanforderungen</w:t>
                  </w: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1A6B4B">
                    <w:rPr>
                      <w:rFonts w:cs="Arial"/>
                    </w:rPr>
                    <w:t>Zur Erfüllung der Eignungsanforderungen werden Kapazitäten anderer Unternehmen in Anspruch genommen.</w:t>
                  </w: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479BA" w:rsidRPr="001A6B4B" w:rsidRDefault="007479BA" w:rsidP="007479B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1A6B4B">
                    <w:rPr>
                      <w:rFonts w:cs="Arial"/>
                    </w:rPr>
                    <w:t>Die entsprechenden Unternehmen sowie der Umfang der in Anspruch genommenen Kapazitäten sind im Formblatt 235 aufgeführt.</w:t>
                  </w:r>
                </w:p>
              </w:tc>
            </w:tr>
          </w:tbl>
          <w:p w:rsidR="007479BA" w:rsidRPr="001A6B4B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479BA" w:rsidRPr="001A6B4B" w:rsidTr="00634F0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8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902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1A6B4B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7479BA" w:rsidRPr="004048EF" w:rsidTr="00634F0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8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4048EF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highlight w:val="yellow"/>
              </w:rPr>
            </w:pPr>
            <w:bookmarkStart w:id="1" w:name="_Hlk227156029"/>
            <w:r w:rsidRPr="004048EF">
              <w:rPr>
                <w:rFonts w:cs="Arial"/>
                <w:b/>
                <w:bCs/>
                <w:sz w:val="22"/>
              </w:rPr>
              <w:t>8</w:t>
            </w:r>
          </w:p>
        </w:tc>
        <w:tc>
          <w:tcPr>
            <w:tcW w:w="902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79BA" w:rsidRPr="004048EF" w:rsidRDefault="007479BA" w:rsidP="007479B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4048EF">
              <w:rPr>
                <w:rFonts w:cs="Arial"/>
                <w:b/>
                <w:bCs/>
              </w:rPr>
              <w:t>Ich/Wir erkläre(n), dass</w:t>
            </w:r>
          </w:p>
        </w:tc>
      </w:tr>
      <w:bookmarkEnd w:id="1"/>
      <w:tr w:rsidR="007479BA" w:rsidRPr="001C60F2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Default="007479BA" w:rsidP="007479BA">
            <w:pPr>
              <w:jc w:val="right"/>
            </w:pPr>
            <w:r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Default="007479BA" w:rsidP="007479BA">
            <w:r>
              <w:t xml:space="preserve">ich/wir </w:t>
            </w:r>
            <w:r w:rsidRPr="001B7960">
              <w:t>meinen/unseren Verpflichtungen zur Zahlung der Steuern und Abgaben sowie der Bei</w:t>
            </w:r>
            <w:r>
              <w:softHyphen/>
            </w:r>
            <w:r w:rsidRPr="001B7960">
              <w:t>träge zu</w:t>
            </w:r>
            <w:r>
              <w:t>r</w:t>
            </w:r>
            <w:r w:rsidRPr="001B7960">
              <w:t xml:space="preserve"> gesetzlichen Sozialversicherung nachgekommen bin/sind</w:t>
            </w:r>
            <w:r>
              <w:t>.</w:t>
            </w:r>
          </w:p>
        </w:tc>
      </w:tr>
      <w:tr w:rsidR="007479BA" w:rsidRPr="001C60F2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Default="007479BA" w:rsidP="007479BA">
            <w:pPr>
              <w:jc w:val="right"/>
            </w:pPr>
            <w:r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Default="007479BA" w:rsidP="007479BA">
            <w:r>
              <w:t xml:space="preserve">ich/wir </w:t>
            </w:r>
            <w:r w:rsidRPr="001B7960">
              <w:t xml:space="preserve">in den letzten 2 Jahren nicht </w:t>
            </w:r>
            <w:r>
              <w:t xml:space="preserve">gem. § 21 Abs. 1 i.V.m. § 23 des Arbeitnehmer-Entsendegesetzes </w:t>
            </w:r>
            <w:r w:rsidRPr="001B7960">
              <w:t xml:space="preserve">mit einer </w:t>
            </w:r>
            <w:r>
              <w:t>Geldbuße von mehr als 2 50</w:t>
            </w:r>
            <w:r w:rsidRPr="003450D3">
              <w:t>0</w:t>
            </w:r>
            <w:r w:rsidRPr="001B7960">
              <w:t xml:space="preserve"> </w:t>
            </w:r>
            <w:r>
              <w:t>Euro</w:t>
            </w:r>
            <w:r w:rsidRPr="001B7960">
              <w:t xml:space="preserve"> belegt worden bin/sind</w:t>
            </w:r>
            <w:r>
              <w:t>.</w:t>
            </w:r>
          </w:p>
        </w:tc>
      </w:tr>
      <w:tr w:rsidR="007479BA" w:rsidRPr="001C60F2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Default="007479BA" w:rsidP="007479BA">
            <w:pPr>
              <w:jc w:val="right"/>
            </w:pPr>
            <w:r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Default="007479BA" w:rsidP="007479BA">
            <w:r>
              <w:t xml:space="preserve">ich/wir </w:t>
            </w:r>
            <w:r w:rsidRPr="001B7960">
              <w:t>die gewerberechtlichen Voraussetzungen für die Ausführung der angebotenen Leistung erfülle(n).</w:t>
            </w:r>
          </w:p>
        </w:tc>
      </w:tr>
      <w:tr w:rsidR="007479BA" w:rsidRPr="001C60F2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Pr="001C60F2" w:rsidRDefault="007479BA" w:rsidP="007479BA">
            <w:pPr>
              <w:jc w:val="right"/>
            </w:pPr>
            <w:r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Default="007479BA" w:rsidP="007479BA">
            <w:r>
              <w:t>ich/wir den Wortlaut der vom Auftraggeber verfassten Langfassung des Leistungsverzeichnisses  als alleinverbindlich anerkenne(n).</w:t>
            </w:r>
          </w:p>
        </w:tc>
      </w:tr>
      <w:tr w:rsidR="007479BA" w:rsidRPr="0027784E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Pr="0027784E" w:rsidRDefault="007479BA" w:rsidP="007479BA">
            <w:pPr>
              <w:jc w:val="right"/>
            </w:pPr>
            <w:r w:rsidRPr="0027784E"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Pr="0027784E" w:rsidRDefault="007479BA" w:rsidP="007479BA">
            <w:pPr>
              <w:keepNext w:val="0"/>
              <w:autoSpaceDE w:val="0"/>
              <w:autoSpaceDN w:val="0"/>
              <w:adjustRightInd w:val="0"/>
            </w:pPr>
            <w:r>
              <w:rPr>
                <w:rFonts w:cs="Arial"/>
              </w:rPr>
              <w:t>die mir/uns über die Vergabeplattform zur Verfügung gestellten Änderungen der Vergabeunterlagen Gegenstand meines/unseres Angebotes sind.</w:t>
            </w:r>
          </w:p>
        </w:tc>
      </w:tr>
      <w:tr w:rsidR="007479BA" w:rsidRPr="001C60F2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Pr="001C60F2" w:rsidRDefault="007479BA" w:rsidP="007479BA">
            <w:pPr>
              <w:jc w:val="right"/>
            </w:pPr>
            <w:r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Pr="001C60F2" w:rsidRDefault="007479BA" w:rsidP="007479BA">
            <w:r>
      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R="007479BA" w:rsidRPr="0027784E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Pr="0027784E" w:rsidRDefault="007479BA" w:rsidP="007479BA">
            <w:pPr>
              <w:jc w:val="right"/>
            </w:pPr>
            <w:r w:rsidRPr="0027784E"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Pr="0027784E" w:rsidRDefault="007479BA" w:rsidP="007479BA">
            <w:pPr>
              <w:tabs>
                <w:tab w:val="left" w:pos="0"/>
              </w:tabs>
            </w:pPr>
            <w:r w:rsidRPr="0027784E">
              <w:t>falls</w:t>
            </w:r>
            <w:r w:rsidRPr="009E0802">
              <w:t xml:space="preserve"> von mir/uns mehrere Nebenangebote abgegeben wurden, mein</w:t>
            </w:r>
            <w:r w:rsidRPr="0027784E">
              <w:t>/unser</w:t>
            </w:r>
            <w:r w:rsidRPr="009E0802">
              <w:t xml:space="preserve"> Angebot auch </w:t>
            </w:r>
            <w:r w:rsidRPr="0027784E">
              <w:t xml:space="preserve">die Kumulation </w:t>
            </w:r>
            <w:r w:rsidRPr="009E0802">
              <w:t>der Nebenangebote</w:t>
            </w:r>
            <w:r w:rsidRPr="0027784E">
              <w:t>, die sich nicht gegenseitig ausschließen, umfasst.</w:t>
            </w:r>
          </w:p>
        </w:tc>
      </w:tr>
      <w:tr w:rsidR="007479BA" w:rsidRPr="001C60F2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Pr="001C60F2" w:rsidRDefault="007479BA" w:rsidP="007479BA">
            <w:pPr>
              <w:jc w:val="right"/>
            </w:pPr>
            <w:r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Pr="001C60F2" w:rsidRDefault="007479BA" w:rsidP="007479BA">
            <w:r w:rsidRPr="000D4404">
              <w:t>keine Waren Gegenstand der Leistung sind, die unter Missachtung der in den Kernarbeitsnormen der Internationalen Arbeitsorganisation (ILO) festgelegten Mindestanforderungen gewonnen oder hergestellt worden sind</w:t>
            </w:r>
            <w:r>
              <w:t xml:space="preserve"> (gem. § 2a LTTG).</w:t>
            </w:r>
          </w:p>
        </w:tc>
      </w:tr>
      <w:tr w:rsidR="007479BA" w:rsidRPr="001C60F2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Pr="001C60F2" w:rsidRDefault="007479BA" w:rsidP="007479BA">
            <w:pPr>
              <w:jc w:val="right"/>
            </w:pPr>
            <w:r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Pr="001C60F2" w:rsidRDefault="007479BA" w:rsidP="007479BA">
            <w:r w:rsidRPr="00491C69">
              <w:t xml:space="preserve">bei </w:t>
            </w:r>
            <w:r>
              <w:t>meiner</w:t>
            </w:r>
            <w:r w:rsidRPr="00491C69">
              <w:t xml:space="preserve"> Leistung nur Produkte </w:t>
            </w:r>
            <w:r>
              <w:t>verwendet werden</w:t>
            </w:r>
            <w:r w:rsidRPr="00491C69">
              <w:t>, die der Richtlinie der Internationalen Arbeitsorganisation (ILO) gegen ausbeuterische Kinderarbeit entsprechen (</w:t>
            </w:r>
            <w:r>
              <w:t xml:space="preserve">IAO </w:t>
            </w:r>
            <w:r w:rsidRPr="00491C69">
              <w:t xml:space="preserve">Übereinkommen </w:t>
            </w:r>
            <w:r>
              <w:t xml:space="preserve">Nr. </w:t>
            </w:r>
            <w:r w:rsidRPr="00491C69">
              <w:t>182 über das Verbot und unverzügliche Maßnahmen zur Beseiti</w:t>
            </w:r>
            <w:r>
              <w:t>gung der schlimms</w:t>
            </w:r>
            <w:r w:rsidRPr="00491C69">
              <w:t>ten Formen der Kinderarbeit).</w:t>
            </w:r>
          </w:p>
        </w:tc>
      </w:tr>
      <w:tr w:rsidR="007479BA" w:rsidRPr="001C60F2" w:rsidTr="00F6777B">
        <w:trPr>
          <w:trHeight w:val="284"/>
        </w:trPr>
        <w:tc>
          <w:tcPr>
            <w:tcW w:w="594" w:type="dxa"/>
            <w:gridSpan w:val="3"/>
            <w:noWrap/>
            <w:tcMar>
              <w:left w:w="28" w:type="dxa"/>
            </w:tcMar>
            <w:vAlign w:val="center"/>
          </w:tcPr>
          <w:p w:rsidR="007479BA" w:rsidRPr="0027784E" w:rsidRDefault="007479BA" w:rsidP="007479BA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7479BA" w:rsidRPr="001C60F2" w:rsidRDefault="007479BA" w:rsidP="007479BA">
            <w:pPr>
              <w:jc w:val="right"/>
            </w:pPr>
            <w:r>
              <w:t>–</w:t>
            </w:r>
          </w:p>
        </w:tc>
        <w:tc>
          <w:tcPr>
            <w:tcW w:w="8789" w:type="dxa"/>
            <w:gridSpan w:val="13"/>
            <w:vAlign w:val="center"/>
          </w:tcPr>
          <w:p w:rsidR="007479BA" w:rsidRDefault="007479BA" w:rsidP="007479BA">
            <w:r>
              <w:t>§ 7 LTTG: Die Sanktionen nach § 7 LTTG werden hiermit vereinbart.</w:t>
            </w:r>
          </w:p>
          <w:p w:rsidR="007479BA" w:rsidRPr="001C60F2" w:rsidRDefault="007479BA" w:rsidP="007479BA"/>
        </w:tc>
      </w:tr>
      <w:tr w:rsidR="007479BA" w:rsidRPr="00410951" w:rsidTr="007A78B0">
        <w:trPr>
          <w:cantSplit/>
          <w:trHeight w:val="284"/>
        </w:trPr>
        <w:tc>
          <w:tcPr>
            <w:tcW w:w="9667" w:type="dxa"/>
            <w:gridSpan w:val="1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479BA" w:rsidRDefault="007479BA" w:rsidP="007479BA">
            <w:pPr>
              <w:jc w:val="left"/>
              <w:rPr>
                <w:sz w:val="18"/>
                <w:szCs w:val="18"/>
              </w:rPr>
            </w:pPr>
            <w:r>
              <w:rPr>
                <w:rFonts w:cs="Arial"/>
                <w:color w:val="000000"/>
              </w:rPr>
              <w:t>Unterschrift in Textform (Vor- und Zuname)</w:t>
            </w:r>
          </w:p>
          <w:p w:rsidR="007479BA" w:rsidRPr="00126C7B" w:rsidRDefault="007479BA" w:rsidP="007479BA">
            <w:pPr>
              <w:jc w:val="left"/>
              <w:rPr>
                <w:sz w:val="18"/>
                <w:szCs w:val="18"/>
              </w:rPr>
            </w:pPr>
          </w:p>
          <w:p w:rsidR="007479BA" w:rsidRDefault="007479BA" w:rsidP="007479BA">
            <w:pPr>
              <w:jc w:val="left"/>
            </w:pPr>
          </w:p>
          <w:p w:rsidR="007479BA" w:rsidRDefault="007479BA" w:rsidP="007479BA">
            <w:pPr>
              <w:jc w:val="left"/>
            </w:pPr>
          </w:p>
          <w:p w:rsidR="007479BA" w:rsidRDefault="007479BA" w:rsidP="007479BA">
            <w:pPr>
              <w:jc w:val="left"/>
            </w:pPr>
          </w:p>
          <w:p w:rsidR="007479BA" w:rsidRDefault="007479BA" w:rsidP="007479BA">
            <w:pPr>
              <w:jc w:val="left"/>
            </w:pPr>
          </w:p>
          <w:p w:rsidR="007479BA" w:rsidRPr="00FA6D6C" w:rsidRDefault="007479BA" w:rsidP="007479BA">
            <w:pPr>
              <w:jc w:val="left"/>
            </w:pPr>
          </w:p>
        </w:tc>
      </w:tr>
    </w:tbl>
    <w:p w:rsidR="00140608" w:rsidRPr="00635A4E" w:rsidRDefault="00140608">
      <w:pPr>
        <w:rPr>
          <w:sz w:val="12"/>
          <w:szCs w:val="12"/>
        </w:rPr>
      </w:pPr>
    </w:p>
    <w:sectPr w:rsidR="00140608" w:rsidRPr="00635A4E" w:rsidSect="008722A6">
      <w:headerReference w:type="default" r:id="rId8"/>
      <w:footerReference w:type="default" r:id="rId9"/>
      <w:pgSz w:w="11906" w:h="16838" w:code="9"/>
      <w:pgMar w:top="851" w:right="991" w:bottom="993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DFD" w:rsidRDefault="00484DFD">
      <w:r>
        <w:separator/>
      </w:r>
    </w:p>
    <w:p w:rsidR="00484DFD" w:rsidRDefault="00484DFD"/>
    <w:p w:rsidR="00484DFD" w:rsidRDefault="00484DFD"/>
  </w:endnote>
  <w:endnote w:type="continuationSeparator" w:id="0">
    <w:p w:rsidR="00484DFD" w:rsidRDefault="00484DFD">
      <w:r>
        <w:continuationSeparator/>
      </w:r>
    </w:p>
    <w:p w:rsidR="00484DFD" w:rsidRDefault="00484DFD"/>
    <w:p w:rsidR="00484DFD" w:rsidRDefault="00484D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CC4D24" w:rsidRPr="00D6072E" w:rsidTr="00485D27">
      <w:trPr>
        <w:cantSplit/>
        <w:trHeight w:hRule="exact" w:val="397"/>
      </w:trPr>
      <w:tc>
        <w:tcPr>
          <w:tcW w:w="147" w:type="dxa"/>
          <w:vAlign w:val="center"/>
        </w:tcPr>
        <w:p w:rsidR="00CC4D24" w:rsidRPr="00D6072E" w:rsidRDefault="00CC4D24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609" w:type="dxa"/>
          <w:vAlign w:val="center"/>
        </w:tcPr>
        <w:p w:rsidR="00CC4D24" w:rsidRPr="00D6072E" w:rsidRDefault="00CC4D24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7524" w:type="dxa"/>
          <w:vAlign w:val="center"/>
        </w:tcPr>
        <w:p w:rsidR="00CC4D24" w:rsidRPr="00D6072E" w:rsidRDefault="00CC4D24" w:rsidP="00DF3F79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CC4D24" w:rsidRPr="00D6072E" w:rsidRDefault="00CC4D24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1C21AA">
            <w:rPr>
              <w:rFonts w:cs="Arial"/>
              <w:b/>
              <w:sz w:val="16"/>
              <w:szCs w:val="16"/>
            </w:rPr>
            <w:t xml:space="preserve">Seite </w:t>
          </w:r>
          <w:r w:rsidRPr="001C21AA">
            <w:rPr>
              <w:rFonts w:cs="Arial"/>
              <w:b/>
              <w:sz w:val="16"/>
              <w:szCs w:val="16"/>
            </w:rPr>
            <w:fldChar w:fldCharType="begin"/>
          </w:r>
          <w:r w:rsidRPr="001C21AA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1C21AA">
            <w:rPr>
              <w:rFonts w:cs="Arial"/>
              <w:b/>
              <w:sz w:val="16"/>
              <w:szCs w:val="16"/>
            </w:rPr>
            <w:fldChar w:fldCharType="separate"/>
          </w:r>
          <w:r w:rsidR="006B29F7">
            <w:rPr>
              <w:rFonts w:cs="Arial"/>
              <w:b/>
              <w:noProof/>
              <w:sz w:val="16"/>
              <w:szCs w:val="16"/>
            </w:rPr>
            <w:t>2</w:t>
          </w:r>
          <w:r w:rsidRPr="001C21AA">
            <w:rPr>
              <w:rFonts w:cs="Arial"/>
              <w:b/>
              <w:sz w:val="16"/>
              <w:szCs w:val="16"/>
            </w:rPr>
            <w:fldChar w:fldCharType="end"/>
          </w:r>
          <w:r w:rsidRPr="001C21AA">
            <w:rPr>
              <w:rFonts w:cs="Arial"/>
              <w:b/>
              <w:sz w:val="16"/>
              <w:szCs w:val="16"/>
            </w:rPr>
            <w:t xml:space="preserve"> von </w:t>
          </w:r>
          <w:r w:rsidRPr="001C21AA">
            <w:rPr>
              <w:rFonts w:cs="Arial"/>
              <w:b/>
              <w:sz w:val="16"/>
              <w:szCs w:val="16"/>
            </w:rPr>
            <w:fldChar w:fldCharType="begin"/>
          </w:r>
          <w:r w:rsidRPr="001C21AA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1C21AA">
            <w:rPr>
              <w:rFonts w:cs="Arial"/>
              <w:b/>
              <w:sz w:val="16"/>
              <w:szCs w:val="16"/>
            </w:rPr>
            <w:fldChar w:fldCharType="separate"/>
          </w:r>
          <w:r w:rsidR="006B29F7">
            <w:rPr>
              <w:rFonts w:cs="Arial"/>
              <w:b/>
              <w:noProof/>
              <w:sz w:val="16"/>
              <w:szCs w:val="16"/>
            </w:rPr>
            <w:t>2</w:t>
          </w:r>
          <w:r w:rsidRPr="001C21AA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:rsidR="00CC4D24" w:rsidRPr="00551B7B" w:rsidRDefault="00CC4D24" w:rsidP="00551B7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DFD" w:rsidRDefault="00484DFD" w:rsidP="00026D23">
      <w:r>
        <w:separator/>
      </w:r>
    </w:p>
  </w:footnote>
  <w:footnote w:type="continuationSeparator" w:id="0">
    <w:p w:rsidR="00484DFD" w:rsidRDefault="00484DFD">
      <w:r>
        <w:continuationSeparator/>
      </w:r>
    </w:p>
    <w:p w:rsidR="00484DFD" w:rsidRDefault="00484DFD"/>
    <w:p w:rsidR="00484DFD" w:rsidRDefault="00484DFD"/>
  </w:footnote>
  <w:footnote w:id="1">
    <w:p w:rsidR="00CC4D24" w:rsidRPr="00473D23" w:rsidRDefault="00CC4D24">
      <w:pPr>
        <w:pStyle w:val="Funotentext"/>
        <w:rPr>
          <w:sz w:val="18"/>
          <w:szCs w:val="18"/>
        </w:rPr>
      </w:pPr>
      <w:r w:rsidRPr="00473D23">
        <w:rPr>
          <w:rStyle w:val="Funotenzeichen"/>
          <w:sz w:val="18"/>
          <w:szCs w:val="18"/>
        </w:rPr>
        <w:footnoteRef/>
      </w:r>
      <w:r w:rsidRPr="00473D23">
        <w:rPr>
          <w:sz w:val="18"/>
          <w:szCs w:val="18"/>
        </w:rPr>
        <w:t xml:space="preserve"> vom Bieter anzukreuzen und beizufügen</w:t>
      </w:r>
    </w:p>
  </w:footnote>
  <w:footnote w:id="2">
    <w:p w:rsidR="007479BA" w:rsidRPr="00DB348F" w:rsidRDefault="007479BA" w:rsidP="00634F00">
      <w:pPr>
        <w:pStyle w:val="Funotentext"/>
        <w:rPr>
          <w:rFonts w:asciiTheme="minorHAnsi" w:hAnsiTheme="minorHAnsi" w:cstheme="minorHAnsi"/>
        </w:rPr>
      </w:pPr>
      <w:r w:rsidRPr="00DB348F">
        <w:rPr>
          <w:rStyle w:val="Funotenzeichen"/>
          <w:rFonts w:asciiTheme="minorHAnsi" w:hAnsiTheme="minorHAnsi" w:cstheme="minorHAnsi"/>
          <w:sz w:val="20"/>
          <w:szCs w:val="20"/>
        </w:rPr>
        <w:footnoteRef/>
      </w:r>
      <w:r w:rsidRPr="00DB348F">
        <w:rPr>
          <w:rFonts w:asciiTheme="minorHAnsi" w:hAnsiTheme="minorHAnsi" w:cstheme="minorHAnsi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4D24" w:rsidRDefault="00CC4D24" w:rsidP="002000E3">
    <w:pPr>
      <w:pStyle w:val="Kopfzeile"/>
      <w:rPr>
        <w:b w:val="0"/>
        <w:sz w:val="20"/>
        <w:szCs w:val="20"/>
      </w:rPr>
    </w:pPr>
    <w:r w:rsidRPr="002000E3">
      <w:rPr>
        <w:b w:val="0"/>
        <w:sz w:val="20"/>
        <w:szCs w:val="20"/>
      </w:rPr>
      <w:t>633</w:t>
    </w:r>
    <w:r w:rsidR="002000E3">
      <w:rPr>
        <w:b w:val="0"/>
        <w:sz w:val="20"/>
        <w:szCs w:val="20"/>
      </w:rPr>
      <w:t xml:space="preserve"> </w:t>
    </w:r>
    <w:r w:rsidRPr="002000E3">
      <w:rPr>
        <w:b w:val="0"/>
        <w:sz w:val="20"/>
        <w:szCs w:val="20"/>
      </w:rPr>
      <w:t>(Angebotsschreiben  Lose</w:t>
    </w:r>
    <w:r w:rsidR="006B1CF3" w:rsidRPr="002000E3">
      <w:rPr>
        <w:b w:val="0"/>
        <w:sz w:val="20"/>
        <w:szCs w:val="20"/>
      </w:rPr>
      <w:t xml:space="preserve"> – Liefer-</w:t>
    </w:r>
    <w:r w:rsidR="00311397" w:rsidRPr="002000E3">
      <w:rPr>
        <w:b w:val="0"/>
        <w:sz w:val="20"/>
        <w:szCs w:val="20"/>
      </w:rPr>
      <w:t>/</w:t>
    </w:r>
    <w:r w:rsidR="006B1CF3" w:rsidRPr="002000E3">
      <w:rPr>
        <w:b w:val="0"/>
        <w:sz w:val="20"/>
        <w:szCs w:val="20"/>
      </w:rPr>
      <w:t>Dienstleistungen</w:t>
    </w:r>
    <w:r w:rsidRPr="002000E3">
      <w:rPr>
        <w:b w:val="0"/>
        <w:sz w:val="20"/>
        <w:szCs w:val="20"/>
      </w:rPr>
      <w:t>)</w:t>
    </w:r>
  </w:p>
  <w:p w:rsidR="002000E3" w:rsidRPr="002000E3" w:rsidRDefault="002000E3" w:rsidP="002000E3">
    <w:pPr>
      <w:pStyle w:val="Kopfzeile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32566E14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155E09"/>
    <w:multiLevelType w:val="hybridMultilevel"/>
    <w:tmpl w:val="3F783A54"/>
    <w:lvl w:ilvl="0" w:tplc="5580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89A1059"/>
    <w:multiLevelType w:val="hybridMultilevel"/>
    <w:tmpl w:val="564E6B2C"/>
    <w:lvl w:ilvl="0" w:tplc="27AA154C">
      <w:start w:val="19"/>
      <w:numFmt w:val="bullet"/>
      <w:lvlText w:val="-"/>
      <w:lvlJc w:val="left"/>
      <w:pPr>
        <w:ind w:left="53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B6BD5"/>
    <w:multiLevelType w:val="hybridMultilevel"/>
    <w:tmpl w:val="EBF2617A"/>
    <w:lvl w:ilvl="0" w:tplc="1DF80AA6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0E0CE7"/>
    <w:multiLevelType w:val="hybridMultilevel"/>
    <w:tmpl w:val="679E8E96"/>
    <w:lvl w:ilvl="0" w:tplc="B3787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620D73"/>
    <w:multiLevelType w:val="hybridMultilevel"/>
    <w:tmpl w:val="483A5FC4"/>
    <w:lvl w:ilvl="0" w:tplc="B3787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4"/>
  </w:num>
  <w:num w:numId="5">
    <w:abstractNumId w:val="11"/>
  </w:num>
  <w:num w:numId="6">
    <w:abstractNumId w:val="3"/>
  </w:num>
  <w:num w:numId="7">
    <w:abstractNumId w:val="15"/>
  </w:num>
  <w:num w:numId="8">
    <w:abstractNumId w:val="10"/>
  </w:num>
  <w:num w:numId="9">
    <w:abstractNumId w:val="23"/>
  </w:num>
  <w:num w:numId="10">
    <w:abstractNumId w:val="6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8"/>
  </w:num>
  <w:num w:numId="19">
    <w:abstractNumId w:val="16"/>
  </w:num>
  <w:num w:numId="20">
    <w:abstractNumId w:val="12"/>
  </w:num>
  <w:num w:numId="21">
    <w:abstractNumId w:val="8"/>
  </w:num>
  <w:num w:numId="22">
    <w:abstractNumId w:val="0"/>
  </w:num>
  <w:num w:numId="23">
    <w:abstractNumId w:val="17"/>
  </w:num>
  <w:num w:numId="24">
    <w:abstractNumId w:val="19"/>
  </w:num>
  <w:num w:numId="25">
    <w:abstractNumId w:val="22"/>
  </w:num>
  <w:num w:numId="26">
    <w:abstractNumId w:val="4"/>
  </w:num>
  <w:num w:numId="27">
    <w:abstractNumId w:val="21"/>
  </w:num>
  <w:num w:numId="28">
    <w:abstractNumId w:val="20"/>
  </w:num>
  <w:num w:numId="29">
    <w:abstractNumId w:val="14"/>
  </w:num>
  <w:num w:numId="30">
    <w:abstractNumId w:val="2"/>
  </w:num>
  <w:num w:numId="31">
    <w:abstractNumId w:val="2"/>
  </w:num>
  <w:num w:numId="32">
    <w:abstractNumId w:val="2"/>
  </w:num>
  <w:num w:numId="33">
    <w:abstractNumId w:val="5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140608"/>
    <w:rsid w:val="000021DC"/>
    <w:rsid w:val="00002326"/>
    <w:rsid w:val="0000737B"/>
    <w:rsid w:val="000114D3"/>
    <w:rsid w:val="00012C6F"/>
    <w:rsid w:val="00012D15"/>
    <w:rsid w:val="00017C97"/>
    <w:rsid w:val="000267B2"/>
    <w:rsid w:val="00026D23"/>
    <w:rsid w:val="00027DCE"/>
    <w:rsid w:val="00031CF9"/>
    <w:rsid w:val="000364B9"/>
    <w:rsid w:val="0004295C"/>
    <w:rsid w:val="00046C8E"/>
    <w:rsid w:val="00063470"/>
    <w:rsid w:val="0006675C"/>
    <w:rsid w:val="000704D4"/>
    <w:rsid w:val="00081305"/>
    <w:rsid w:val="000848E7"/>
    <w:rsid w:val="000872D3"/>
    <w:rsid w:val="00087541"/>
    <w:rsid w:val="0009046A"/>
    <w:rsid w:val="000A42AA"/>
    <w:rsid w:val="000A4825"/>
    <w:rsid w:val="000A6A62"/>
    <w:rsid w:val="000C026F"/>
    <w:rsid w:val="000C08C1"/>
    <w:rsid w:val="000D2327"/>
    <w:rsid w:val="000D4D14"/>
    <w:rsid w:val="000E73D2"/>
    <w:rsid w:val="001028D9"/>
    <w:rsid w:val="00106076"/>
    <w:rsid w:val="00112821"/>
    <w:rsid w:val="00113FAB"/>
    <w:rsid w:val="0012133E"/>
    <w:rsid w:val="00126C7B"/>
    <w:rsid w:val="00126E84"/>
    <w:rsid w:val="00127C79"/>
    <w:rsid w:val="00140608"/>
    <w:rsid w:val="001426F7"/>
    <w:rsid w:val="00143642"/>
    <w:rsid w:val="00144D50"/>
    <w:rsid w:val="00144FAD"/>
    <w:rsid w:val="00154EED"/>
    <w:rsid w:val="001851FC"/>
    <w:rsid w:val="001954E4"/>
    <w:rsid w:val="001A1B62"/>
    <w:rsid w:val="001A6205"/>
    <w:rsid w:val="001B705C"/>
    <w:rsid w:val="001C21AA"/>
    <w:rsid w:val="001C339D"/>
    <w:rsid w:val="001C3E5C"/>
    <w:rsid w:val="001C509D"/>
    <w:rsid w:val="001C60F2"/>
    <w:rsid w:val="001D5DCB"/>
    <w:rsid w:val="001E0C92"/>
    <w:rsid w:val="001F47CC"/>
    <w:rsid w:val="002000E3"/>
    <w:rsid w:val="002031BB"/>
    <w:rsid w:val="00206D22"/>
    <w:rsid w:val="0020785E"/>
    <w:rsid w:val="002207FA"/>
    <w:rsid w:val="00231273"/>
    <w:rsid w:val="00232128"/>
    <w:rsid w:val="00233A2F"/>
    <w:rsid w:val="00243788"/>
    <w:rsid w:val="00245335"/>
    <w:rsid w:val="002517FD"/>
    <w:rsid w:val="00251A0A"/>
    <w:rsid w:val="00263542"/>
    <w:rsid w:val="002748DF"/>
    <w:rsid w:val="00280E29"/>
    <w:rsid w:val="00286C4B"/>
    <w:rsid w:val="002C0F7B"/>
    <w:rsid w:val="002C3E91"/>
    <w:rsid w:val="002C403D"/>
    <w:rsid w:val="002C444F"/>
    <w:rsid w:val="002E4302"/>
    <w:rsid w:val="002E4623"/>
    <w:rsid w:val="002E642B"/>
    <w:rsid w:val="002E6BD6"/>
    <w:rsid w:val="002E7C57"/>
    <w:rsid w:val="002F4952"/>
    <w:rsid w:val="00310390"/>
    <w:rsid w:val="0031077D"/>
    <w:rsid w:val="00311397"/>
    <w:rsid w:val="00327698"/>
    <w:rsid w:val="00331F4C"/>
    <w:rsid w:val="0033209B"/>
    <w:rsid w:val="00332B34"/>
    <w:rsid w:val="00337953"/>
    <w:rsid w:val="00347E05"/>
    <w:rsid w:val="003552CC"/>
    <w:rsid w:val="00355674"/>
    <w:rsid w:val="00355F55"/>
    <w:rsid w:val="00360692"/>
    <w:rsid w:val="00385A75"/>
    <w:rsid w:val="00387E5A"/>
    <w:rsid w:val="00390CBB"/>
    <w:rsid w:val="0039428B"/>
    <w:rsid w:val="003A04A8"/>
    <w:rsid w:val="003A0DC8"/>
    <w:rsid w:val="003A36E9"/>
    <w:rsid w:val="003A6CC4"/>
    <w:rsid w:val="003B6C9E"/>
    <w:rsid w:val="003B6F65"/>
    <w:rsid w:val="003B7BE2"/>
    <w:rsid w:val="003D3E99"/>
    <w:rsid w:val="003E2CD4"/>
    <w:rsid w:val="003E604E"/>
    <w:rsid w:val="003F1511"/>
    <w:rsid w:val="003F3D74"/>
    <w:rsid w:val="00402A1B"/>
    <w:rsid w:val="00410951"/>
    <w:rsid w:val="0041781A"/>
    <w:rsid w:val="00424038"/>
    <w:rsid w:val="00435DB1"/>
    <w:rsid w:val="00441004"/>
    <w:rsid w:val="0045228F"/>
    <w:rsid w:val="00454471"/>
    <w:rsid w:val="00456DC3"/>
    <w:rsid w:val="0045726B"/>
    <w:rsid w:val="00464175"/>
    <w:rsid w:val="00465A6F"/>
    <w:rsid w:val="0047055A"/>
    <w:rsid w:val="00473D23"/>
    <w:rsid w:val="00474DE8"/>
    <w:rsid w:val="00477548"/>
    <w:rsid w:val="00480ABD"/>
    <w:rsid w:val="004818FE"/>
    <w:rsid w:val="00484DFD"/>
    <w:rsid w:val="00485D27"/>
    <w:rsid w:val="00492429"/>
    <w:rsid w:val="00495E1D"/>
    <w:rsid w:val="004A3940"/>
    <w:rsid w:val="004C19E2"/>
    <w:rsid w:val="004C2246"/>
    <w:rsid w:val="004C3362"/>
    <w:rsid w:val="004C4880"/>
    <w:rsid w:val="004C5609"/>
    <w:rsid w:val="004D448A"/>
    <w:rsid w:val="004D6533"/>
    <w:rsid w:val="004E07A5"/>
    <w:rsid w:val="004E3711"/>
    <w:rsid w:val="004E386D"/>
    <w:rsid w:val="004F3FD9"/>
    <w:rsid w:val="00502733"/>
    <w:rsid w:val="00502C6F"/>
    <w:rsid w:val="005132EE"/>
    <w:rsid w:val="00520D3B"/>
    <w:rsid w:val="005233E8"/>
    <w:rsid w:val="00533012"/>
    <w:rsid w:val="005333C9"/>
    <w:rsid w:val="00536CC6"/>
    <w:rsid w:val="005503E5"/>
    <w:rsid w:val="00551B7B"/>
    <w:rsid w:val="00554BEC"/>
    <w:rsid w:val="00556CE7"/>
    <w:rsid w:val="005575B0"/>
    <w:rsid w:val="00563566"/>
    <w:rsid w:val="00573601"/>
    <w:rsid w:val="00574488"/>
    <w:rsid w:val="00576C66"/>
    <w:rsid w:val="005849B0"/>
    <w:rsid w:val="00585EDA"/>
    <w:rsid w:val="005904F2"/>
    <w:rsid w:val="00590842"/>
    <w:rsid w:val="005912BD"/>
    <w:rsid w:val="00594545"/>
    <w:rsid w:val="005A4489"/>
    <w:rsid w:val="005A69C5"/>
    <w:rsid w:val="005C16A9"/>
    <w:rsid w:val="005C301C"/>
    <w:rsid w:val="005C41DA"/>
    <w:rsid w:val="005D2752"/>
    <w:rsid w:val="005E64B0"/>
    <w:rsid w:val="005F32A5"/>
    <w:rsid w:val="005F41CD"/>
    <w:rsid w:val="005F7F18"/>
    <w:rsid w:val="00603E73"/>
    <w:rsid w:val="00605DD3"/>
    <w:rsid w:val="00606550"/>
    <w:rsid w:val="00607EE7"/>
    <w:rsid w:val="00614636"/>
    <w:rsid w:val="00634F00"/>
    <w:rsid w:val="00635A4E"/>
    <w:rsid w:val="00640260"/>
    <w:rsid w:val="00643351"/>
    <w:rsid w:val="0066119D"/>
    <w:rsid w:val="00666F19"/>
    <w:rsid w:val="00667DCD"/>
    <w:rsid w:val="00673BE2"/>
    <w:rsid w:val="00680FAC"/>
    <w:rsid w:val="006A1F5B"/>
    <w:rsid w:val="006A5AED"/>
    <w:rsid w:val="006A66F3"/>
    <w:rsid w:val="006B1CF3"/>
    <w:rsid w:val="006B29F7"/>
    <w:rsid w:val="006B7CF1"/>
    <w:rsid w:val="006C5A31"/>
    <w:rsid w:val="006D70A3"/>
    <w:rsid w:val="006E0FEE"/>
    <w:rsid w:val="006F369F"/>
    <w:rsid w:val="00724A78"/>
    <w:rsid w:val="00724CA7"/>
    <w:rsid w:val="00733C41"/>
    <w:rsid w:val="00734EDE"/>
    <w:rsid w:val="00745C15"/>
    <w:rsid w:val="007479BA"/>
    <w:rsid w:val="007554E8"/>
    <w:rsid w:val="007625C5"/>
    <w:rsid w:val="007633C2"/>
    <w:rsid w:val="007670D9"/>
    <w:rsid w:val="00777AAE"/>
    <w:rsid w:val="0078194F"/>
    <w:rsid w:val="00782E76"/>
    <w:rsid w:val="0078695C"/>
    <w:rsid w:val="00790275"/>
    <w:rsid w:val="00795297"/>
    <w:rsid w:val="00796CCF"/>
    <w:rsid w:val="007A78B0"/>
    <w:rsid w:val="007C0B33"/>
    <w:rsid w:val="007D561A"/>
    <w:rsid w:val="007E0BC2"/>
    <w:rsid w:val="007E61DB"/>
    <w:rsid w:val="007E70A0"/>
    <w:rsid w:val="007E7294"/>
    <w:rsid w:val="00807C7E"/>
    <w:rsid w:val="0081095D"/>
    <w:rsid w:val="0081723D"/>
    <w:rsid w:val="00823EDF"/>
    <w:rsid w:val="008406FE"/>
    <w:rsid w:val="00863C0C"/>
    <w:rsid w:val="008722A6"/>
    <w:rsid w:val="00876BB1"/>
    <w:rsid w:val="00893505"/>
    <w:rsid w:val="00894C0C"/>
    <w:rsid w:val="008A3436"/>
    <w:rsid w:val="008A6864"/>
    <w:rsid w:val="008B1D93"/>
    <w:rsid w:val="008B1F06"/>
    <w:rsid w:val="008B4C5D"/>
    <w:rsid w:val="008C109B"/>
    <w:rsid w:val="008D764D"/>
    <w:rsid w:val="008D7FD0"/>
    <w:rsid w:val="008F52AA"/>
    <w:rsid w:val="008F6547"/>
    <w:rsid w:val="0091009E"/>
    <w:rsid w:val="00910F0B"/>
    <w:rsid w:val="0091717A"/>
    <w:rsid w:val="0091799E"/>
    <w:rsid w:val="0093260C"/>
    <w:rsid w:val="00940F19"/>
    <w:rsid w:val="009423AD"/>
    <w:rsid w:val="00942AB9"/>
    <w:rsid w:val="00962412"/>
    <w:rsid w:val="00967807"/>
    <w:rsid w:val="0097166A"/>
    <w:rsid w:val="00973D97"/>
    <w:rsid w:val="00995989"/>
    <w:rsid w:val="009A3215"/>
    <w:rsid w:val="009A75F3"/>
    <w:rsid w:val="009B37A2"/>
    <w:rsid w:val="009B5456"/>
    <w:rsid w:val="009C14BE"/>
    <w:rsid w:val="009C7998"/>
    <w:rsid w:val="009D3CC0"/>
    <w:rsid w:val="009D5046"/>
    <w:rsid w:val="009E444D"/>
    <w:rsid w:val="009F77A7"/>
    <w:rsid w:val="00A00872"/>
    <w:rsid w:val="00A010E4"/>
    <w:rsid w:val="00A11C8E"/>
    <w:rsid w:val="00A12D13"/>
    <w:rsid w:val="00A274E8"/>
    <w:rsid w:val="00A31A3E"/>
    <w:rsid w:val="00A357E4"/>
    <w:rsid w:val="00A35AB2"/>
    <w:rsid w:val="00A5084B"/>
    <w:rsid w:val="00A53396"/>
    <w:rsid w:val="00A56A1F"/>
    <w:rsid w:val="00A61338"/>
    <w:rsid w:val="00A630FF"/>
    <w:rsid w:val="00A660DB"/>
    <w:rsid w:val="00A75824"/>
    <w:rsid w:val="00A8283A"/>
    <w:rsid w:val="00A85D6B"/>
    <w:rsid w:val="00A90C84"/>
    <w:rsid w:val="00A946BA"/>
    <w:rsid w:val="00A95B8B"/>
    <w:rsid w:val="00AA0988"/>
    <w:rsid w:val="00AA2452"/>
    <w:rsid w:val="00AA43C5"/>
    <w:rsid w:val="00AA6B7B"/>
    <w:rsid w:val="00AB16AF"/>
    <w:rsid w:val="00AB277B"/>
    <w:rsid w:val="00AB4B05"/>
    <w:rsid w:val="00AB5636"/>
    <w:rsid w:val="00AB6A33"/>
    <w:rsid w:val="00AC56D5"/>
    <w:rsid w:val="00AC7F2D"/>
    <w:rsid w:val="00AD584D"/>
    <w:rsid w:val="00AE4AF0"/>
    <w:rsid w:val="00AE5809"/>
    <w:rsid w:val="00AF1915"/>
    <w:rsid w:val="00B003C3"/>
    <w:rsid w:val="00B11D25"/>
    <w:rsid w:val="00B14EF0"/>
    <w:rsid w:val="00B23C01"/>
    <w:rsid w:val="00B378C2"/>
    <w:rsid w:val="00B40371"/>
    <w:rsid w:val="00B40909"/>
    <w:rsid w:val="00B4154F"/>
    <w:rsid w:val="00B429E8"/>
    <w:rsid w:val="00B434E5"/>
    <w:rsid w:val="00B52D7E"/>
    <w:rsid w:val="00B576FE"/>
    <w:rsid w:val="00B579CF"/>
    <w:rsid w:val="00B61D2B"/>
    <w:rsid w:val="00B64DD7"/>
    <w:rsid w:val="00B676E3"/>
    <w:rsid w:val="00B70393"/>
    <w:rsid w:val="00B720A6"/>
    <w:rsid w:val="00B739CD"/>
    <w:rsid w:val="00B96ADB"/>
    <w:rsid w:val="00B9751C"/>
    <w:rsid w:val="00BA4121"/>
    <w:rsid w:val="00BA4858"/>
    <w:rsid w:val="00BA5E42"/>
    <w:rsid w:val="00BA7556"/>
    <w:rsid w:val="00BB49CB"/>
    <w:rsid w:val="00BC1C9D"/>
    <w:rsid w:val="00BC2DD5"/>
    <w:rsid w:val="00BD01D4"/>
    <w:rsid w:val="00BD110E"/>
    <w:rsid w:val="00BD1AB8"/>
    <w:rsid w:val="00C03D38"/>
    <w:rsid w:val="00C04FCD"/>
    <w:rsid w:val="00C101BF"/>
    <w:rsid w:val="00C17C46"/>
    <w:rsid w:val="00C246AC"/>
    <w:rsid w:val="00C26124"/>
    <w:rsid w:val="00C2678D"/>
    <w:rsid w:val="00C27171"/>
    <w:rsid w:val="00C30192"/>
    <w:rsid w:val="00C456E1"/>
    <w:rsid w:val="00C45CD7"/>
    <w:rsid w:val="00C552DA"/>
    <w:rsid w:val="00C625C6"/>
    <w:rsid w:val="00C71FD0"/>
    <w:rsid w:val="00C764C5"/>
    <w:rsid w:val="00C81A77"/>
    <w:rsid w:val="00CB2EEB"/>
    <w:rsid w:val="00CB40AA"/>
    <w:rsid w:val="00CC4D24"/>
    <w:rsid w:val="00CD254F"/>
    <w:rsid w:val="00CD54C7"/>
    <w:rsid w:val="00CD6691"/>
    <w:rsid w:val="00CE3FDC"/>
    <w:rsid w:val="00CF64C4"/>
    <w:rsid w:val="00CF68D2"/>
    <w:rsid w:val="00CF73FA"/>
    <w:rsid w:val="00D00C76"/>
    <w:rsid w:val="00D00F35"/>
    <w:rsid w:val="00D05C74"/>
    <w:rsid w:val="00D10838"/>
    <w:rsid w:val="00D16F15"/>
    <w:rsid w:val="00D22A3E"/>
    <w:rsid w:val="00D23B01"/>
    <w:rsid w:val="00D36B80"/>
    <w:rsid w:val="00D462D3"/>
    <w:rsid w:val="00D506E0"/>
    <w:rsid w:val="00D52796"/>
    <w:rsid w:val="00D6072E"/>
    <w:rsid w:val="00D6465F"/>
    <w:rsid w:val="00D73780"/>
    <w:rsid w:val="00D93428"/>
    <w:rsid w:val="00DA276D"/>
    <w:rsid w:val="00DB0D4A"/>
    <w:rsid w:val="00DB4595"/>
    <w:rsid w:val="00DB5789"/>
    <w:rsid w:val="00DB5B7E"/>
    <w:rsid w:val="00DB6C0D"/>
    <w:rsid w:val="00DC2EA6"/>
    <w:rsid w:val="00DC7E08"/>
    <w:rsid w:val="00DD3F56"/>
    <w:rsid w:val="00DE1038"/>
    <w:rsid w:val="00DE2F64"/>
    <w:rsid w:val="00DE420C"/>
    <w:rsid w:val="00DF0BB6"/>
    <w:rsid w:val="00DF204E"/>
    <w:rsid w:val="00DF3F79"/>
    <w:rsid w:val="00E02FAA"/>
    <w:rsid w:val="00E05D8D"/>
    <w:rsid w:val="00E06A78"/>
    <w:rsid w:val="00E1197E"/>
    <w:rsid w:val="00E22488"/>
    <w:rsid w:val="00E26892"/>
    <w:rsid w:val="00E322E9"/>
    <w:rsid w:val="00E33206"/>
    <w:rsid w:val="00E3730E"/>
    <w:rsid w:val="00E4388C"/>
    <w:rsid w:val="00E578EB"/>
    <w:rsid w:val="00E6087B"/>
    <w:rsid w:val="00E65E03"/>
    <w:rsid w:val="00E661E0"/>
    <w:rsid w:val="00E74FFB"/>
    <w:rsid w:val="00E85EBB"/>
    <w:rsid w:val="00EC7AED"/>
    <w:rsid w:val="00F074FC"/>
    <w:rsid w:val="00F104BB"/>
    <w:rsid w:val="00F133C2"/>
    <w:rsid w:val="00F21669"/>
    <w:rsid w:val="00F21827"/>
    <w:rsid w:val="00F24117"/>
    <w:rsid w:val="00F25E67"/>
    <w:rsid w:val="00F32C49"/>
    <w:rsid w:val="00F33AC7"/>
    <w:rsid w:val="00F562AE"/>
    <w:rsid w:val="00F6773C"/>
    <w:rsid w:val="00F6777B"/>
    <w:rsid w:val="00F71560"/>
    <w:rsid w:val="00F808BF"/>
    <w:rsid w:val="00F8655F"/>
    <w:rsid w:val="00F90ED7"/>
    <w:rsid w:val="00F92CF7"/>
    <w:rsid w:val="00F9571F"/>
    <w:rsid w:val="00F97F07"/>
    <w:rsid w:val="00FA0151"/>
    <w:rsid w:val="00FA26FA"/>
    <w:rsid w:val="00FA6D6C"/>
    <w:rsid w:val="00FB1D3D"/>
    <w:rsid w:val="00FB216E"/>
    <w:rsid w:val="00FB37F2"/>
    <w:rsid w:val="00FB5CB4"/>
    <w:rsid w:val="00FC0982"/>
    <w:rsid w:val="00FC1057"/>
    <w:rsid w:val="00FC14E3"/>
    <w:rsid w:val="00FD49AF"/>
    <w:rsid w:val="00FD6995"/>
    <w:rsid w:val="00FE6F03"/>
    <w:rsid w:val="00FF094B"/>
    <w:rsid w:val="00FF387A"/>
    <w:rsid w:val="00FF430E"/>
    <w:rsid w:val="00FF6D9C"/>
    <w:rsid w:val="00FF7038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7CD95A7D-F0C2-42E4-A590-B340C2C9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autoRedefine/>
    <w:qFormat/>
    <w:rsid w:val="001851FC"/>
    <w:pPr>
      <w:numPr>
        <w:numId w:val="17"/>
      </w:numPr>
      <w:tabs>
        <w:tab w:val="left" w:pos="567"/>
      </w:tabs>
      <w:spacing w:before="120" w:after="120"/>
      <w:contextualSpacing/>
      <w:jc w:val="left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Standard"/>
    <w:rsid w:val="00FF387A"/>
    <w:pPr>
      <w:tabs>
        <w:tab w:val="clear" w:pos="1021"/>
        <w:tab w:val="left" w:pos="170"/>
      </w:tabs>
      <w:ind w:left="170"/>
    </w:p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E661E0"/>
    <w:pPr>
      <w:ind w:left="1077"/>
      <w:contextualSpacing/>
      <w:jc w:val="left"/>
    </w:pPr>
    <w:rPr>
      <w:b/>
    </w:r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unotentext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unotentext"/>
    <w:next w:val="Standard"/>
    <w:link w:val="FunotentextFeZchn"/>
    <w:rsid w:val="00A53396"/>
    <w:pPr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semiHidden/>
    <w:rsid w:val="001C60F2"/>
    <w:pPr>
      <w:keepNext w:val="0"/>
      <w:jc w:val="left"/>
    </w:pPr>
  </w:style>
  <w:style w:type="character" w:styleId="Funotenzeichen">
    <w:name w:val="footnote reference"/>
    <w:semiHidden/>
    <w:rsid w:val="00A53396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Standard"/>
    <w:rsid w:val="00355674"/>
    <w:pPr>
      <w:ind w:left="340"/>
    </w:p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Standard"/>
    <w:next w:val="Standard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Standard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A53396"/>
    <w:rPr>
      <w:rFonts w:ascii="Arial" w:hAnsi="Arial"/>
      <w:b/>
      <w:sz w:val="16"/>
      <w:szCs w:val="16"/>
      <w:lang w:val="de-DE" w:eastAsia="de-DE" w:bidi="ar-SA"/>
    </w:rPr>
  </w:style>
  <w:style w:type="paragraph" w:styleId="Fuzeile">
    <w:name w:val="footer"/>
    <w:basedOn w:val="Standard"/>
    <w:rsid w:val="00A946BA"/>
    <w:pPr>
      <w:tabs>
        <w:tab w:val="center" w:pos="4536"/>
        <w:tab w:val="right" w:pos="9072"/>
      </w:tabs>
    </w:pPr>
  </w:style>
  <w:style w:type="character" w:styleId="Kommentarzeichen">
    <w:name w:val="annotation reference"/>
    <w:rsid w:val="00A11C8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11C8E"/>
  </w:style>
  <w:style w:type="character" w:customStyle="1" w:styleId="KommentartextZchn">
    <w:name w:val="Kommentartext Zchn"/>
    <w:link w:val="Kommentartext"/>
    <w:rsid w:val="00A11C8E"/>
    <w:rPr>
      <w:rFonts w:ascii="Arial" w:hAnsi="Arial"/>
    </w:rPr>
  </w:style>
  <w:style w:type="character" w:customStyle="1" w:styleId="FormatvorlageFett">
    <w:name w:val="Formatvorlage Fett"/>
    <w:rsid w:val="00E661E0"/>
    <w:rPr>
      <w:rFonts w:ascii="Arial" w:hAnsi="Arial"/>
      <w:b/>
      <w:bCs/>
      <w:sz w:val="20"/>
    </w:rPr>
  </w:style>
  <w:style w:type="paragraph" w:styleId="Listenabsatz">
    <w:name w:val="List Paragraph"/>
    <w:basedOn w:val="Standard"/>
    <w:uiPriority w:val="34"/>
    <w:qFormat/>
    <w:rsid w:val="00584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Office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55A95-41AF-45D1-B3AC-DD839B61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3</Pages>
  <Words>803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VOL Lose</vt:lpstr>
    </vt:vector>
  </TitlesOfParts>
  <Company>BBR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VOL Lose</dc:title>
  <dc:subject>Angebotsschreioben VOL losweise Vergabe</dc:subject>
  <dc:creator>Dorothea Fenner</dc:creator>
  <cp:lastModifiedBy>Vogel E. (Vergabestelle)</cp:lastModifiedBy>
  <cp:revision>2</cp:revision>
  <cp:lastPrinted>2012-05-04T08:43:00Z</cp:lastPrinted>
  <dcterms:created xsi:type="dcterms:W3CDTF">2026-09-29T14:47:00Z</dcterms:created>
  <dcterms:modified xsi:type="dcterms:W3CDTF">2026-09-29T14:47:00Z</dcterms:modified>
</cp:coreProperties>
</file>